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FF672" w14:textId="61BFB659" w:rsidR="00436F1C" w:rsidRPr="00597515" w:rsidRDefault="00887DFD" w:rsidP="00BD7DC0">
      <w:pPr>
        <w:pStyle w:val="01TITLE0"/>
        <w:rPr>
          <w:i/>
          <w:iCs/>
          <w:lang w:val="en-GB"/>
        </w:rPr>
      </w:pPr>
      <w:r w:rsidRPr="00E03925">
        <w:t>C</w:t>
      </w:r>
      <w:r w:rsidR="007D5A4B">
        <w:t>I</w:t>
      </w:r>
      <w:r w:rsidRPr="00E03925">
        <w:t>BME</w:t>
      </w:r>
      <w:r w:rsidR="007D5A4B">
        <w:t>E</w:t>
      </w:r>
      <w:r w:rsidR="008F0F14" w:rsidRPr="00E03925">
        <w:t xml:space="preserve"> </w:t>
      </w:r>
      <w:r w:rsidR="009A7B3A">
        <w:t>2021</w:t>
      </w:r>
      <w:bookmarkStart w:id="0" w:name="_GoBack"/>
      <w:bookmarkEnd w:id="0"/>
      <w:r w:rsidR="008F0F14" w:rsidRPr="00AD5B58">
        <w:t xml:space="preserve"> </w:t>
      </w:r>
      <w:r w:rsidR="009629CC" w:rsidRPr="00AD5B58">
        <w:t xml:space="preserve">MICROSOFT WORD TEMPLATE FOR FULL PAPER </w:t>
      </w:r>
      <w:proofErr w:type="gramStart"/>
      <w:r w:rsidR="009629CC" w:rsidRPr="00AD5B58">
        <w:t>MANUSCRIPTS</w:t>
      </w:r>
      <w:proofErr w:type="gramEnd"/>
      <w:r w:rsidR="009864E3" w:rsidRPr="00597515">
        <w:br/>
      </w:r>
      <w:r w:rsidR="008B4531" w:rsidRPr="00597515">
        <w:rPr>
          <w:sz w:val="20"/>
          <w:szCs w:val="20"/>
          <w:lang w:val="en-GB"/>
        </w:rPr>
        <w:t>(</w:t>
      </w:r>
      <w:r w:rsidR="005A30D7" w:rsidRPr="00597515">
        <w:rPr>
          <w:sz w:val="20"/>
          <w:szCs w:val="20"/>
          <w:lang w:val="en-GB"/>
        </w:rPr>
        <w:t xml:space="preserve">font </w:t>
      </w:r>
      <w:r w:rsidR="004A0079" w:rsidRPr="00597515">
        <w:rPr>
          <w:sz w:val="20"/>
          <w:lang w:val="en-GB"/>
        </w:rPr>
        <w:t>Times New Roman</w:t>
      </w:r>
      <w:r w:rsidR="004A0079" w:rsidRPr="00597515">
        <w:rPr>
          <w:sz w:val="22"/>
          <w:lang w:val="en-GB"/>
        </w:rPr>
        <w:t xml:space="preserve">, </w:t>
      </w:r>
      <w:r w:rsidR="008B4531" w:rsidRPr="00597515">
        <w:rPr>
          <w:sz w:val="20"/>
          <w:szCs w:val="20"/>
          <w:lang w:val="en-GB"/>
        </w:rPr>
        <w:t>size 1</w:t>
      </w:r>
      <w:r w:rsidR="00AD5B58">
        <w:rPr>
          <w:sz w:val="20"/>
          <w:szCs w:val="20"/>
          <w:lang w:val="en-GB"/>
        </w:rPr>
        <w:t>2</w:t>
      </w:r>
      <w:r w:rsidR="001C3B50" w:rsidRPr="00597515">
        <w:rPr>
          <w:sz w:val="20"/>
          <w:szCs w:val="20"/>
          <w:lang w:val="en-GB"/>
        </w:rPr>
        <w:t xml:space="preserve"> </w:t>
      </w:r>
      <w:proofErr w:type="spellStart"/>
      <w:r w:rsidR="001C3B50" w:rsidRPr="00597515">
        <w:rPr>
          <w:sz w:val="20"/>
          <w:szCs w:val="20"/>
          <w:lang w:val="en-GB"/>
        </w:rPr>
        <w:t>pt</w:t>
      </w:r>
      <w:proofErr w:type="spellEnd"/>
      <w:r w:rsidR="008B4531" w:rsidRPr="00597515">
        <w:rPr>
          <w:sz w:val="20"/>
          <w:szCs w:val="20"/>
          <w:lang w:val="en-GB"/>
        </w:rPr>
        <w:t xml:space="preserve">, </w:t>
      </w:r>
      <w:proofErr w:type="spellStart"/>
      <w:r w:rsidR="008B4531" w:rsidRPr="00597515">
        <w:rPr>
          <w:sz w:val="20"/>
          <w:szCs w:val="20"/>
          <w:lang w:val="en-GB"/>
        </w:rPr>
        <w:t>cent</w:t>
      </w:r>
      <w:r w:rsidR="00312A94" w:rsidRPr="00597515">
        <w:rPr>
          <w:sz w:val="20"/>
          <w:szCs w:val="20"/>
          <w:lang w:val="en-GB"/>
        </w:rPr>
        <w:t>e</w:t>
      </w:r>
      <w:r w:rsidR="008B4531" w:rsidRPr="00597515">
        <w:rPr>
          <w:sz w:val="20"/>
          <w:szCs w:val="20"/>
          <w:lang w:val="en-GB"/>
        </w:rPr>
        <w:t>red</w:t>
      </w:r>
      <w:proofErr w:type="spellEnd"/>
      <w:r w:rsidR="008B4531" w:rsidRPr="00597515">
        <w:rPr>
          <w:sz w:val="20"/>
          <w:szCs w:val="20"/>
          <w:lang w:val="en-GB"/>
        </w:rPr>
        <w:t xml:space="preserve">, </w:t>
      </w:r>
      <w:r w:rsidR="0087590F" w:rsidRPr="00597515">
        <w:rPr>
          <w:sz w:val="20"/>
          <w:szCs w:val="20"/>
          <w:lang w:val="en-GB"/>
        </w:rPr>
        <w:t xml:space="preserve">style </w:t>
      </w:r>
      <w:r w:rsidR="00432EC1" w:rsidRPr="00597515">
        <w:rPr>
          <w:sz w:val="20"/>
          <w:szCs w:val="20"/>
          <w:lang w:val="en-GB"/>
        </w:rPr>
        <w:t xml:space="preserve">– </w:t>
      </w:r>
      <w:r w:rsidR="008B4531" w:rsidRPr="00597515">
        <w:rPr>
          <w:sz w:val="20"/>
          <w:szCs w:val="20"/>
          <w:lang w:val="en-GB"/>
        </w:rPr>
        <w:t>01_TITLE)</w:t>
      </w:r>
    </w:p>
    <w:p w14:paraId="450E593E" w14:textId="5E016894" w:rsidR="00436F1C" w:rsidRPr="00597515" w:rsidRDefault="00C50CB2" w:rsidP="004E506F">
      <w:pPr>
        <w:pStyle w:val="02AUTHORS0"/>
      </w:pPr>
      <w:r w:rsidRPr="00597515">
        <w:t>Name S</w:t>
      </w:r>
      <w:r w:rsidR="009629CC" w:rsidRPr="00597515">
        <w:t>URNAME</w:t>
      </w:r>
      <w:r w:rsidRPr="00597515">
        <w:rPr>
          <w:vertAlign w:val="superscript"/>
        </w:rPr>
        <w:t>1</w:t>
      </w:r>
      <w:r w:rsidR="001C7DEB">
        <w:rPr>
          <w:noProof/>
          <w:lang w:val="lt-LT" w:eastAsia="lt-LT" w:bidi="ar-SA"/>
        </w:rPr>
        <w:drawing>
          <wp:inline distT="0" distB="0" distL="0" distR="0" wp14:anchorId="7B1D32FC" wp14:editId="606497A5">
            <wp:extent cx="126609" cy="126609"/>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CID-iD_icon-64x64.png"/>
                    <pic:cNvPicPr/>
                  </pic:nvPicPr>
                  <pic:blipFill>
                    <a:blip r:embed="rId8"/>
                    <a:stretch>
                      <a:fillRect/>
                    </a:stretch>
                  </pic:blipFill>
                  <pic:spPr>
                    <a:xfrm>
                      <a:off x="0" y="0"/>
                      <a:ext cx="131001" cy="131001"/>
                    </a:xfrm>
                    <a:prstGeom prst="rect">
                      <a:avLst/>
                    </a:prstGeom>
                  </pic:spPr>
                </pic:pic>
              </a:graphicData>
            </a:graphic>
          </wp:inline>
        </w:drawing>
      </w:r>
      <w:r w:rsidRPr="00597515">
        <w:t xml:space="preserve">, Name </w:t>
      </w:r>
      <w:r w:rsidRPr="004E506F">
        <w:t>S</w:t>
      </w:r>
      <w:r w:rsidR="009629CC" w:rsidRPr="004E506F">
        <w:t>URNAME</w:t>
      </w:r>
      <w:r w:rsidRPr="004E506F">
        <w:rPr>
          <w:vertAlign w:val="superscript"/>
        </w:rPr>
        <w:t>2</w:t>
      </w:r>
      <w:r w:rsidR="009629CC">
        <w:rPr>
          <w:rStyle w:val="FootnoteReference"/>
        </w:rPr>
        <w:footnoteReference w:customMarkFollows="1" w:id="1"/>
        <w:t>*</w:t>
      </w:r>
      <w:r w:rsidR="001C7DEB">
        <w:rPr>
          <w:noProof/>
          <w:lang w:val="lt-LT" w:eastAsia="lt-LT" w:bidi="ar-SA"/>
        </w:rPr>
        <w:drawing>
          <wp:inline distT="0" distB="0" distL="0" distR="0" wp14:anchorId="01D730DC" wp14:editId="377A0D16">
            <wp:extent cx="126609" cy="12660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CID-iD_icon-64x64.png"/>
                    <pic:cNvPicPr/>
                  </pic:nvPicPr>
                  <pic:blipFill>
                    <a:blip r:embed="rId8"/>
                    <a:stretch>
                      <a:fillRect/>
                    </a:stretch>
                  </pic:blipFill>
                  <pic:spPr>
                    <a:xfrm>
                      <a:off x="0" y="0"/>
                      <a:ext cx="131001" cy="131001"/>
                    </a:xfrm>
                    <a:prstGeom prst="rect">
                      <a:avLst/>
                    </a:prstGeom>
                  </pic:spPr>
                </pic:pic>
              </a:graphicData>
            </a:graphic>
          </wp:inline>
        </w:drawing>
      </w:r>
      <w:r w:rsidR="001C1AEA" w:rsidRPr="00597515">
        <w:t xml:space="preserve"> (</w:t>
      </w:r>
      <w:r w:rsidR="005026B5">
        <w:t xml:space="preserve">Include your ORCID ID by right-click on the ORCID ID icon and choosing “insert hyperlink” or “hyperlink”; </w:t>
      </w:r>
      <w:r w:rsidR="005A30D7" w:rsidRPr="00597515">
        <w:rPr>
          <w:szCs w:val="20"/>
        </w:rPr>
        <w:t xml:space="preserve">font </w:t>
      </w:r>
      <w:r w:rsidR="004A0079" w:rsidRPr="00597515">
        <w:t xml:space="preserve">Times New Roman, </w:t>
      </w:r>
      <w:r w:rsidR="001C1AEA" w:rsidRPr="00597515">
        <w:rPr>
          <w:szCs w:val="20"/>
        </w:rPr>
        <w:t>size 12</w:t>
      </w:r>
      <w:r w:rsidR="001C3B50" w:rsidRPr="00597515">
        <w:rPr>
          <w:szCs w:val="20"/>
        </w:rPr>
        <w:t xml:space="preserve"> </w:t>
      </w:r>
      <w:proofErr w:type="spellStart"/>
      <w:r w:rsidR="001C3B50" w:rsidRPr="00597515">
        <w:rPr>
          <w:szCs w:val="20"/>
        </w:rPr>
        <w:t>pt</w:t>
      </w:r>
      <w:proofErr w:type="spellEnd"/>
      <w:r w:rsidR="001C1AEA" w:rsidRPr="00597515">
        <w:rPr>
          <w:szCs w:val="20"/>
        </w:rPr>
        <w:t>, cent</w:t>
      </w:r>
      <w:r w:rsidR="00E052E1" w:rsidRPr="00597515">
        <w:rPr>
          <w:szCs w:val="20"/>
        </w:rPr>
        <w:t>e</w:t>
      </w:r>
      <w:r w:rsidR="001C1AEA" w:rsidRPr="00597515">
        <w:rPr>
          <w:szCs w:val="20"/>
        </w:rPr>
        <w:t xml:space="preserve">red, </w:t>
      </w:r>
      <w:r w:rsidR="0087590F" w:rsidRPr="00597515">
        <w:rPr>
          <w:szCs w:val="20"/>
          <w:lang w:val="en-GB"/>
        </w:rPr>
        <w:t>style</w:t>
      </w:r>
      <w:r w:rsidR="00ED610A" w:rsidRPr="00597515">
        <w:rPr>
          <w:szCs w:val="20"/>
          <w:lang w:val="en-GB"/>
        </w:rPr>
        <w:t xml:space="preserve"> –</w:t>
      </w:r>
      <w:r w:rsidR="001C1AEA" w:rsidRPr="00597515">
        <w:rPr>
          <w:szCs w:val="20"/>
        </w:rPr>
        <w:t xml:space="preserve"> 02_</w:t>
      </w:r>
      <w:r w:rsidR="008B4531" w:rsidRPr="00597515">
        <w:rPr>
          <w:szCs w:val="20"/>
        </w:rPr>
        <w:t>AUTHORS</w:t>
      </w:r>
      <w:r w:rsidR="001C1AEA" w:rsidRPr="00597515">
        <w:rPr>
          <w:szCs w:val="20"/>
        </w:rPr>
        <w:t>)</w:t>
      </w:r>
    </w:p>
    <w:p w14:paraId="7199606A" w14:textId="6D1676BD" w:rsidR="007C788B" w:rsidRPr="00E5351A" w:rsidRDefault="00E5351A" w:rsidP="00555FC6">
      <w:pPr>
        <w:pStyle w:val="03AFFILIATION"/>
        <w:rPr>
          <w:vertAlign w:val="superscript"/>
        </w:rPr>
      </w:pPr>
      <w:r>
        <w:rPr>
          <w:vertAlign w:val="superscript"/>
        </w:rPr>
        <w:t>1</w:t>
      </w:r>
      <w:r>
        <w:t>Department</w:t>
      </w:r>
      <w:r w:rsidR="00D328EE">
        <w:t>,</w:t>
      </w:r>
      <w:r>
        <w:t xml:space="preserve"> Faculty, University, </w:t>
      </w:r>
      <w:r w:rsidR="007E6B97" w:rsidRPr="00D328EE">
        <w:t>Street</w:t>
      </w:r>
      <w:r w:rsidR="00D328EE" w:rsidRPr="00D328EE">
        <w:t xml:space="preserve">, </w:t>
      </w:r>
      <w:r w:rsidR="007E6B97" w:rsidRPr="00D328EE">
        <w:t xml:space="preserve">Postal </w:t>
      </w:r>
      <w:r w:rsidR="00D328EE" w:rsidRPr="00D328EE">
        <w:t xml:space="preserve">code, </w:t>
      </w:r>
      <w:r>
        <w:t>City, Country</w:t>
      </w:r>
      <w:r w:rsidR="00296523">
        <w:br/>
      </w:r>
      <w:r w:rsidRPr="00E5351A">
        <w:rPr>
          <w:vertAlign w:val="superscript"/>
        </w:rPr>
        <w:t>2</w:t>
      </w:r>
      <w:r w:rsidRPr="00E5351A">
        <w:t>Department</w:t>
      </w:r>
      <w:r w:rsidR="00D328EE">
        <w:t>,</w:t>
      </w:r>
      <w:r w:rsidRPr="00E5351A">
        <w:t xml:space="preserve"> Faculty, University,</w:t>
      </w:r>
      <w:r w:rsidR="00D328EE" w:rsidRPr="00D328EE">
        <w:t xml:space="preserve"> </w:t>
      </w:r>
      <w:r w:rsidR="007E6B97" w:rsidRPr="00D328EE">
        <w:t>Street</w:t>
      </w:r>
      <w:r w:rsidR="00D328EE" w:rsidRPr="00D328EE">
        <w:t xml:space="preserve">, </w:t>
      </w:r>
      <w:r w:rsidR="007E6B97" w:rsidRPr="00D328EE">
        <w:t xml:space="preserve">Postal </w:t>
      </w:r>
      <w:r w:rsidR="00D328EE" w:rsidRPr="00D328EE">
        <w:t>code,</w:t>
      </w:r>
      <w:r w:rsidRPr="00E5351A">
        <w:t xml:space="preserve"> City, Country</w:t>
      </w:r>
      <w:r w:rsidR="0087590F" w:rsidRPr="00597515">
        <w:br/>
        <w:t xml:space="preserve">(font Times New Roman, size 10 </w:t>
      </w:r>
      <w:proofErr w:type="spellStart"/>
      <w:r w:rsidR="0087590F" w:rsidRPr="00597515">
        <w:t>pt</w:t>
      </w:r>
      <w:proofErr w:type="spellEnd"/>
      <w:r w:rsidR="0087590F" w:rsidRPr="00597515">
        <w:t xml:space="preserve">, </w:t>
      </w:r>
      <w:proofErr w:type="spellStart"/>
      <w:r w:rsidR="0087590F" w:rsidRPr="00597515">
        <w:t>centered</w:t>
      </w:r>
      <w:proofErr w:type="spellEnd"/>
      <w:r w:rsidR="0087590F" w:rsidRPr="00597515">
        <w:t xml:space="preserve">, Italic, style </w:t>
      </w:r>
      <w:r w:rsidR="00432EC1" w:rsidRPr="00597515">
        <w:t xml:space="preserve">– </w:t>
      </w:r>
      <w:r w:rsidR="0087590F" w:rsidRPr="00597515">
        <w:t>03_AFFILIATION)</w:t>
      </w:r>
    </w:p>
    <w:p w14:paraId="2414A650" w14:textId="11D61C09" w:rsidR="00727E05" w:rsidRPr="00597515" w:rsidRDefault="007C788B" w:rsidP="00BD7DC0">
      <w:pPr>
        <w:pStyle w:val="04DATES"/>
      </w:pPr>
      <w:r w:rsidRPr="00A419BF">
        <w:rPr>
          <w:i w:val="0"/>
        </w:rPr>
        <w:t xml:space="preserve">Received </w:t>
      </w:r>
      <w:r w:rsidR="00C50CB2" w:rsidRPr="00A419BF">
        <w:rPr>
          <w:i w:val="0"/>
        </w:rPr>
        <w:t xml:space="preserve">XX </w:t>
      </w:r>
      <w:r w:rsidR="007E6B97">
        <w:rPr>
          <w:i w:val="0"/>
        </w:rPr>
        <w:t>Month</w:t>
      </w:r>
      <w:r w:rsidR="007E6B97" w:rsidRPr="00A419BF">
        <w:rPr>
          <w:i w:val="0"/>
        </w:rPr>
        <w:t xml:space="preserve"> </w:t>
      </w:r>
      <w:r w:rsidRPr="00A419BF">
        <w:rPr>
          <w:i w:val="0"/>
        </w:rPr>
        <w:t>201</w:t>
      </w:r>
      <w:r w:rsidR="00C50CB2" w:rsidRPr="00A419BF">
        <w:rPr>
          <w:i w:val="0"/>
        </w:rPr>
        <w:t>X</w:t>
      </w:r>
      <w:r w:rsidRPr="00A419BF">
        <w:rPr>
          <w:i w:val="0"/>
        </w:rPr>
        <w:t xml:space="preserve">; accepted </w:t>
      </w:r>
      <w:r w:rsidR="00C50CB2" w:rsidRPr="00A419BF">
        <w:rPr>
          <w:i w:val="0"/>
        </w:rPr>
        <w:t>XX</w:t>
      </w:r>
      <w:r w:rsidRPr="00A419BF">
        <w:rPr>
          <w:i w:val="0"/>
        </w:rPr>
        <w:t xml:space="preserve"> </w:t>
      </w:r>
      <w:r w:rsidR="007E6B97">
        <w:rPr>
          <w:i w:val="0"/>
        </w:rPr>
        <w:t>Month</w:t>
      </w:r>
      <w:r w:rsidR="00FC2A10" w:rsidRPr="00A419BF">
        <w:rPr>
          <w:i w:val="0"/>
        </w:rPr>
        <w:t xml:space="preserve"> 201</w:t>
      </w:r>
      <w:r w:rsidR="00C50CB2" w:rsidRPr="00A419BF">
        <w:rPr>
          <w:i w:val="0"/>
        </w:rPr>
        <w:t>X</w:t>
      </w:r>
      <w:r w:rsidR="00D77015" w:rsidRPr="00597515">
        <w:t xml:space="preserve"> </w:t>
      </w:r>
      <w:r w:rsidR="008677CE" w:rsidRPr="00597515">
        <w:br/>
      </w:r>
      <w:r w:rsidR="00D77015" w:rsidRPr="00597515">
        <w:rPr>
          <w:i w:val="0"/>
        </w:rPr>
        <w:t>(</w:t>
      </w:r>
      <w:r w:rsidR="006C1E82" w:rsidRPr="00597515">
        <w:rPr>
          <w:i w:val="0"/>
        </w:rPr>
        <w:t>f</w:t>
      </w:r>
      <w:r w:rsidR="001C3B50" w:rsidRPr="00597515">
        <w:rPr>
          <w:i w:val="0"/>
        </w:rPr>
        <w:t xml:space="preserve">ont </w:t>
      </w:r>
      <w:r w:rsidR="004A0079" w:rsidRPr="00597515">
        <w:rPr>
          <w:i w:val="0"/>
        </w:rPr>
        <w:t xml:space="preserve">Times New Roman, </w:t>
      </w:r>
      <w:r w:rsidR="00D77015" w:rsidRPr="00597515">
        <w:rPr>
          <w:i w:val="0"/>
        </w:rPr>
        <w:t>size 10, cent</w:t>
      </w:r>
      <w:r w:rsidR="00E052E1" w:rsidRPr="00597515">
        <w:rPr>
          <w:i w:val="0"/>
        </w:rPr>
        <w:t>e</w:t>
      </w:r>
      <w:r w:rsidR="00D77015" w:rsidRPr="00597515">
        <w:rPr>
          <w:i w:val="0"/>
        </w:rPr>
        <w:t xml:space="preserve">red, </w:t>
      </w:r>
      <w:r w:rsidR="0087590F" w:rsidRPr="00597515">
        <w:rPr>
          <w:i w:val="0"/>
          <w:lang w:val="en-GB"/>
        </w:rPr>
        <w:t>style</w:t>
      </w:r>
      <w:r w:rsidR="00D77015" w:rsidRPr="00597515">
        <w:rPr>
          <w:i w:val="0"/>
        </w:rPr>
        <w:t xml:space="preserve"> </w:t>
      </w:r>
      <w:r w:rsidR="005C761E" w:rsidRPr="00597515">
        <w:rPr>
          <w:i w:val="0"/>
        </w:rPr>
        <w:t xml:space="preserve">– </w:t>
      </w:r>
      <w:r w:rsidR="00D77015" w:rsidRPr="00597515">
        <w:rPr>
          <w:i w:val="0"/>
        </w:rPr>
        <w:t>04_</w:t>
      </w:r>
      <w:r w:rsidR="00913A26" w:rsidRPr="00597515">
        <w:rPr>
          <w:i w:val="0"/>
        </w:rPr>
        <w:t>DATES</w:t>
      </w:r>
      <w:r w:rsidR="00D77015" w:rsidRPr="00597515">
        <w:rPr>
          <w:i w:val="0"/>
        </w:rPr>
        <w:t>)</w:t>
      </w:r>
    </w:p>
    <w:p w14:paraId="14DEA381" w14:textId="5AC2EFC0" w:rsidR="007D5A4B" w:rsidRPr="007D5A4B" w:rsidRDefault="00436F1C" w:rsidP="007D5A4B">
      <w:pPr>
        <w:pStyle w:val="05ABSTRACT"/>
        <w:rPr>
          <w:lang w:val="en-US"/>
        </w:rPr>
      </w:pPr>
      <w:r w:rsidRPr="00597515">
        <w:rPr>
          <w:b/>
          <w:szCs w:val="18"/>
        </w:rPr>
        <w:t>Abstract.</w:t>
      </w:r>
      <w:r w:rsidRPr="00597515">
        <w:rPr>
          <w:szCs w:val="18"/>
        </w:rPr>
        <w:t xml:space="preserve"> </w:t>
      </w:r>
      <w:r w:rsidR="007D5A4B">
        <w:t>The volume of the abstract – 150-200 words. The style of the abstract is as follows:</w:t>
      </w:r>
    </w:p>
    <w:p w14:paraId="3C333812" w14:textId="77777777" w:rsidR="007D5A4B" w:rsidRPr="005E6F22" w:rsidRDefault="007D5A4B" w:rsidP="007D5A4B">
      <w:pPr>
        <w:pStyle w:val="05ABSTRACT"/>
      </w:pPr>
      <w:r w:rsidRPr="003E7544">
        <w:rPr>
          <w:i/>
        </w:rPr>
        <w:t>Purpose</w:t>
      </w:r>
      <w:r>
        <w:t xml:space="preserve">– the purpose of the article </w:t>
      </w:r>
      <w:r w:rsidRPr="006D1713">
        <w:t>should give concise information about the content of the core idea of the paper</w:t>
      </w:r>
      <w:r>
        <w:t xml:space="preserve">, present scientific problem and objective. </w:t>
      </w:r>
    </w:p>
    <w:p w14:paraId="13FAEAD3" w14:textId="77777777" w:rsidR="007D5A4B" w:rsidRDefault="007D5A4B" w:rsidP="007D5A4B">
      <w:pPr>
        <w:pStyle w:val="05ABSTRACT"/>
      </w:pPr>
      <w:r w:rsidRPr="003E7544">
        <w:rPr>
          <w:i/>
        </w:rPr>
        <w:t>Research methodology</w:t>
      </w:r>
      <w:r>
        <w:rPr>
          <w:b/>
        </w:rPr>
        <w:t xml:space="preserve"> –</w:t>
      </w:r>
      <w:r>
        <w:t xml:space="preserve"> the methodology of the article should give an information on the research methods that were applied in order to achieve the aim of the article. </w:t>
      </w:r>
    </w:p>
    <w:p w14:paraId="1C0F63CA" w14:textId="77777777" w:rsidR="007D5A4B" w:rsidRDefault="007D5A4B" w:rsidP="007D5A4B">
      <w:pPr>
        <w:pStyle w:val="05ABSTRACT"/>
      </w:pPr>
      <w:r w:rsidRPr="003E7544">
        <w:rPr>
          <w:i/>
        </w:rPr>
        <w:t>Findings</w:t>
      </w:r>
      <w:r>
        <w:t xml:space="preserve"> – the findings should present the main results of the conducted research and specify how those results contribute to the field of science. </w:t>
      </w:r>
    </w:p>
    <w:p w14:paraId="15740CA2" w14:textId="77777777" w:rsidR="007D5A4B" w:rsidRDefault="007D5A4B" w:rsidP="007D5A4B">
      <w:pPr>
        <w:pStyle w:val="05ABSTRACT"/>
        <w:rPr>
          <w:szCs w:val="18"/>
          <w:shd w:val="clear" w:color="auto" w:fill="FFFFFF"/>
        </w:rPr>
      </w:pPr>
      <w:r w:rsidRPr="003E7544">
        <w:rPr>
          <w:i/>
        </w:rPr>
        <w:t>Research limitations</w:t>
      </w:r>
      <w:r>
        <w:rPr>
          <w:b/>
        </w:rPr>
        <w:t xml:space="preserve"> </w:t>
      </w:r>
      <w:r>
        <w:t>– the section should identify t</w:t>
      </w:r>
      <w:r w:rsidRPr="002B643C">
        <w:rPr>
          <w:szCs w:val="18"/>
          <w:shd w:val="clear" w:color="auto" w:fill="FFFFFF"/>
        </w:rPr>
        <w:t>he </w:t>
      </w:r>
      <w:r>
        <w:rPr>
          <w:szCs w:val="18"/>
          <w:shd w:val="clear" w:color="auto" w:fill="FFFFFF"/>
        </w:rPr>
        <w:t xml:space="preserve">limitation of your research and explain the importance of each of them, provide the nature of the limitations, and present the way how such limitations might be overcome in the future. </w:t>
      </w:r>
    </w:p>
    <w:p w14:paraId="20156AEF" w14:textId="77777777" w:rsidR="007D5A4B" w:rsidRDefault="007D5A4B" w:rsidP="007D5A4B">
      <w:pPr>
        <w:pStyle w:val="05ABSTRACT"/>
      </w:pPr>
      <w:r w:rsidRPr="003E7544">
        <w:rPr>
          <w:i/>
        </w:rPr>
        <w:t>Practical implications</w:t>
      </w:r>
      <w:r>
        <w:rPr>
          <w:b/>
        </w:rPr>
        <w:t xml:space="preserve"> </w:t>
      </w:r>
      <w:r>
        <w:t xml:space="preserve">– the practical implication should explain how the results of the research could be used in practice; </w:t>
      </w:r>
    </w:p>
    <w:p w14:paraId="473D22CE" w14:textId="21ECD092" w:rsidR="00EA0D78" w:rsidRPr="007D5A4B" w:rsidRDefault="007D5A4B" w:rsidP="007D5A4B">
      <w:pPr>
        <w:pStyle w:val="05ABSTRACT"/>
      </w:pPr>
      <w:r w:rsidRPr="003E7544">
        <w:rPr>
          <w:i/>
        </w:rPr>
        <w:t>Originality/Value</w:t>
      </w:r>
      <w:r>
        <w:t xml:space="preserve"> – the originality/value should present the novelty of the study and explain specify differences between the current and previously conducted researches; </w:t>
      </w:r>
    </w:p>
    <w:p w14:paraId="0F6D0737" w14:textId="4DAAB154" w:rsidR="00436F1C" w:rsidRPr="00597515" w:rsidRDefault="00436F1C" w:rsidP="000D06E4">
      <w:pPr>
        <w:pStyle w:val="05KEYWORDS"/>
      </w:pPr>
      <w:r w:rsidRPr="00597515">
        <w:rPr>
          <w:b/>
          <w:color w:val="auto"/>
        </w:rPr>
        <w:t>Keywords:</w:t>
      </w:r>
      <w:r w:rsidRPr="00597515">
        <w:rPr>
          <w:color w:val="auto"/>
        </w:rPr>
        <w:t xml:space="preserve"> </w:t>
      </w:r>
      <w:r w:rsidR="00B469BA">
        <w:t>5</w:t>
      </w:r>
      <w:r w:rsidR="00E052E1" w:rsidRPr="00597515">
        <w:t>–</w:t>
      </w:r>
      <w:r w:rsidR="00B469BA">
        <w:t>7</w:t>
      </w:r>
      <w:r w:rsidR="001C1AEA" w:rsidRPr="00597515">
        <w:t xml:space="preserve"> keywords</w:t>
      </w:r>
      <w:r w:rsidR="000D06E4" w:rsidRPr="00597515">
        <w:t xml:space="preserve"> (font Times New Roman, size 9 </w:t>
      </w:r>
      <w:proofErr w:type="spellStart"/>
      <w:r w:rsidR="000D06E4" w:rsidRPr="00597515">
        <w:t>pt</w:t>
      </w:r>
      <w:proofErr w:type="spellEnd"/>
      <w:r w:rsidR="000D06E4" w:rsidRPr="00597515">
        <w:t xml:space="preserve">, style </w:t>
      </w:r>
      <w:r w:rsidR="00ED610A" w:rsidRPr="00597515">
        <w:t xml:space="preserve">– </w:t>
      </w:r>
      <w:r w:rsidR="000D06E4" w:rsidRPr="00597515">
        <w:t>05</w:t>
      </w:r>
      <w:r w:rsidR="000D06E4" w:rsidRPr="00597515">
        <w:rPr>
          <w:color w:val="auto"/>
        </w:rPr>
        <w:t>_KEYWORDS</w:t>
      </w:r>
      <w:r w:rsidR="000D06E4" w:rsidRPr="00597515">
        <w:t xml:space="preserve">). </w:t>
      </w:r>
    </w:p>
    <w:p w14:paraId="613FA66F" w14:textId="7CC59525" w:rsidR="007405D2" w:rsidRPr="00597515" w:rsidRDefault="00436F1C" w:rsidP="00FA286C">
      <w:pPr>
        <w:pStyle w:val="05SUBJECTCODES"/>
      </w:pPr>
      <w:r w:rsidRPr="00597515">
        <w:rPr>
          <w:b/>
          <w:bCs/>
          <w:caps/>
        </w:rPr>
        <w:t>Jel</w:t>
      </w:r>
      <w:r w:rsidR="007C788B" w:rsidRPr="00597515">
        <w:rPr>
          <w:b/>
          <w:bCs/>
          <w:caps/>
        </w:rPr>
        <w:t xml:space="preserve"> </w:t>
      </w:r>
      <w:r w:rsidR="00E052E1" w:rsidRPr="00597515">
        <w:rPr>
          <w:b/>
          <w:bCs/>
        </w:rPr>
        <w:t>C</w:t>
      </w:r>
      <w:r w:rsidR="007C788B" w:rsidRPr="00597515">
        <w:rPr>
          <w:b/>
          <w:bCs/>
        </w:rPr>
        <w:t>lassification</w:t>
      </w:r>
      <w:r w:rsidRPr="00597515">
        <w:rPr>
          <w:b/>
          <w:bCs/>
        </w:rPr>
        <w:t>:</w:t>
      </w:r>
      <w:r w:rsidR="000D06E4" w:rsidRPr="00597515">
        <w:rPr>
          <w:b/>
          <w:bCs/>
        </w:rPr>
        <w:t xml:space="preserve"> </w:t>
      </w:r>
      <w:r w:rsidR="000D06E4" w:rsidRPr="00597515">
        <w:t>(e.g.)</w:t>
      </w:r>
      <w:r w:rsidR="00026C94" w:rsidRPr="00597515">
        <w:rPr>
          <w:b/>
          <w:bCs/>
        </w:rPr>
        <w:t xml:space="preserve"> </w:t>
      </w:r>
      <w:r w:rsidR="001960C8" w:rsidRPr="00597515">
        <w:t>D53</w:t>
      </w:r>
      <w:r w:rsidR="000D06E4" w:rsidRPr="00597515">
        <w:t>.</w:t>
      </w:r>
      <w:r w:rsidR="00D00542" w:rsidRPr="00597515">
        <w:t xml:space="preserve"> </w:t>
      </w:r>
      <w:r w:rsidR="004A1556" w:rsidRPr="00597515">
        <w:t>P</w:t>
      </w:r>
      <w:r w:rsidR="00833B0B" w:rsidRPr="00597515">
        <w:t xml:space="preserve">lease </w:t>
      </w:r>
      <w:r w:rsidR="004A0079" w:rsidRPr="00597515">
        <w:t>c</w:t>
      </w:r>
      <w:r w:rsidR="00C50CB2" w:rsidRPr="00597515">
        <w:t xml:space="preserve">hoose JEL Classification Codes from the list </w:t>
      </w:r>
      <w:hyperlink r:id="rId9" w:history="1">
        <w:r w:rsidR="002B45BC" w:rsidRPr="00597515">
          <w:rPr>
            <w:rStyle w:val="Hyperlink"/>
            <w:spacing w:val="-4"/>
            <w:szCs w:val="18"/>
          </w:rPr>
          <w:t>http://www.aeaweb.org/jel/jel_class_system.php</w:t>
        </w:r>
      </w:hyperlink>
      <w:r w:rsidR="000D06E4" w:rsidRPr="00597515">
        <w:t xml:space="preserve"> </w:t>
      </w:r>
      <w:r w:rsidR="000D06E4" w:rsidRPr="00597515">
        <w:rPr>
          <w:szCs w:val="18"/>
        </w:rPr>
        <w:t>(font Times New Roman, size 9 </w:t>
      </w:r>
      <w:proofErr w:type="spellStart"/>
      <w:r w:rsidR="000D06E4" w:rsidRPr="00597515">
        <w:rPr>
          <w:szCs w:val="18"/>
        </w:rPr>
        <w:t>pt</w:t>
      </w:r>
      <w:proofErr w:type="spellEnd"/>
      <w:r w:rsidR="000D06E4" w:rsidRPr="00597515">
        <w:rPr>
          <w:szCs w:val="18"/>
        </w:rPr>
        <w:t>, style</w:t>
      </w:r>
      <w:r w:rsidR="000D06E4" w:rsidRPr="00597515">
        <w:t xml:space="preserve"> </w:t>
      </w:r>
      <w:r w:rsidR="00432EC1" w:rsidRPr="00597515">
        <w:t xml:space="preserve">– </w:t>
      </w:r>
      <w:r w:rsidR="000D06E4" w:rsidRPr="00597515">
        <w:t>05_SUBJECT_CODES).</w:t>
      </w:r>
    </w:p>
    <w:p w14:paraId="123F44CF" w14:textId="5DFE43FC" w:rsidR="002B45BC" w:rsidRPr="00597515" w:rsidRDefault="002B45BC" w:rsidP="00FA286C">
      <w:pPr>
        <w:pStyle w:val="05TOPIC"/>
        <w:rPr>
          <w:spacing w:val="-4"/>
        </w:rPr>
      </w:pPr>
      <w:r w:rsidRPr="00597515">
        <w:rPr>
          <w:b/>
          <w:spacing w:val="-4"/>
        </w:rPr>
        <w:t>Conference topic:</w:t>
      </w:r>
      <w:r w:rsidRPr="00597515">
        <w:rPr>
          <w:spacing w:val="-4"/>
        </w:rPr>
        <w:t xml:space="preserve"> (e.g.) </w:t>
      </w:r>
      <w:r w:rsidR="00D337B1" w:rsidRPr="00597515">
        <w:rPr>
          <w:spacing w:val="-4"/>
        </w:rPr>
        <w:t xml:space="preserve">Sustainable </w:t>
      </w:r>
      <w:proofErr w:type="spellStart"/>
      <w:r w:rsidR="00D337B1" w:rsidRPr="00597515">
        <w:rPr>
          <w:spacing w:val="-4"/>
        </w:rPr>
        <w:t>Economics</w:t>
      </w:r>
      <w:proofErr w:type="spellEnd"/>
      <w:r w:rsidR="00D337B1" w:rsidRPr="00597515">
        <w:rPr>
          <w:spacing w:val="-4"/>
        </w:rPr>
        <w:t xml:space="preserve"> Development</w:t>
      </w:r>
      <w:r w:rsidR="000D06E4" w:rsidRPr="00597515">
        <w:rPr>
          <w:spacing w:val="-4"/>
        </w:rPr>
        <w:t>.</w:t>
      </w:r>
      <w:r w:rsidR="00D337B1" w:rsidRPr="00597515">
        <w:rPr>
          <w:spacing w:val="-4"/>
        </w:rPr>
        <w:t xml:space="preserve"> </w:t>
      </w:r>
      <w:r w:rsidR="000D06E4" w:rsidRPr="00597515">
        <w:rPr>
          <w:spacing w:val="-4"/>
        </w:rPr>
        <w:t xml:space="preserve">Please </w:t>
      </w:r>
      <w:r w:rsidRPr="00597515">
        <w:rPr>
          <w:spacing w:val="-4"/>
        </w:rPr>
        <w:t xml:space="preserve">assign your submission to one of the topics as indicated on the website </w:t>
      </w:r>
      <w:hyperlink r:id="rId10" w:history="1">
        <w:r w:rsidR="00D337B1" w:rsidRPr="00597515">
          <w:rPr>
            <w:rStyle w:val="Hyperlink"/>
            <w:spacing w:val="-4"/>
            <w:szCs w:val="18"/>
          </w:rPr>
          <w:t>http://cbme.vgtu.lt/index.php/cbme/cbme_2015</w:t>
        </w:r>
      </w:hyperlink>
      <w:r w:rsidR="000D06E4" w:rsidRPr="00597515">
        <w:rPr>
          <w:rStyle w:val="Hyperlink"/>
          <w:color w:val="000000"/>
          <w:spacing w:val="-4"/>
          <w:u w:val="none"/>
        </w:rPr>
        <w:t xml:space="preserve"> </w:t>
      </w:r>
      <w:r w:rsidR="000D06E4" w:rsidRPr="00597515">
        <w:rPr>
          <w:spacing w:val="-4"/>
        </w:rPr>
        <w:t>(font Times New Roman, size 9 </w:t>
      </w:r>
      <w:proofErr w:type="spellStart"/>
      <w:r w:rsidR="000D06E4" w:rsidRPr="00597515">
        <w:rPr>
          <w:spacing w:val="-4"/>
        </w:rPr>
        <w:t>pt</w:t>
      </w:r>
      <w:proofErr w:type="spellEnd"/>
      <w:r w:rsidR="000D06E4" w:rsidRPr="00597515">
        <w:rPr>
          <w:spacing w:val="-4"/>
        </w:rPr>
        <w:t xml:space="preserve">, style </w:t>
      </w:r>
      <w:r w:rsidR="00ED610A" w:rsidRPr="00597515">
        <w:rPr>
          <w:spacing w:val="-4"/>
        </w:rPr>
        <w:t xml:space="preserve">– </w:t>
      </w:r>
      <w:r w:rsidR="000D06E4" w:rsidRPr="00597515">
        <w:rPr>
          <w:spacing w:val="-4"/>
        </w:rPr>
        <w:t>05_TOPIC).</w:t>
      </w:r>
      <w:r w:rsidR="00D337B1" w:rsidRPr="00597515">
        <w:rPr>
          <w:spacing w:val="-4"/>
        </w:rPr>
        <w:t xml:space="preserve"> </w:t>
      </w:r>
    </w:p>
    <w:p w14:paraId="18854E7B" w14:textId="675835CA" w:rsidR="00436F1C" w:rsidRPr="00597515" w:rsidRDefault="00436F1C" w:rsidP="00BD7DC0">
      <w:pPr>
        <w:pStyle w:val="06HEADING1st"/>
      </w:pPr>
      <w:r w:rsidRPr="00597515">
        <w:t>Introduction</w:t>
      </w:r>
      <w:r w:rsidR="003312DC" w:rsidRPr="00597515">
        <w:t xml:space="preserve"> </w:t>
      </w:r>
    </w:p>
    <w:p w14:paraId="126B8795" w14:textId="708E921B" w:rsidR="00833B0B" w:rsidRPr="00597515" w:rsidRDefault="005F581E" w:rsidP="008677CE">
      <w:pPr>
        <w:pStyle w:val="07PARAGRAPH1st"/>
      </w:pPr>
      <w:r w:rsidRPr="00597515">
        <w:t xml:space="preserve">Contributed papers should present original research and </w:t>
      </w:r>
      <w:r w:rsidR="00E052E1" w:rsidRPr="00597515">
        <w:t xml:space="preserve">they </w:t>
      </w:r>
      <w:r w:rsidRPr="00597515">
        <w:t>will be</w:t>
      </w:r>
      <w:r w:rsidR="004A0079" w:rsidRPr="00597515">
        <w:t xml:space="preserve"> subject to</w:t>
      </w:r>
      <w:r w:rsidR="00B469BA">
        <w:t xml:space="preserve"> double</w:t>
      </w:r>
      <w:r w:rsidR="004A0079" w:rsidRPr="00597515">
        <w:t xml:space="preserve"> peer-review</w:t>
      </w:r>
      <w:r w:rsidRPr="00597515">
        <w:t xml:space="preserve">. Papers must be submitted using the electronic submission form </w:t>
      </w:r>
      <w:r w:rsidR="004A0079" w:rsidRPr="00597515">
        <w:t xml:space="preserve">which is </w:t>
      </w:r>
      <w:r w:rsidRPr="00597515">
        <w:t>available at</w:t>
      </w:r>
      <w:r w:rsidR="00B469BA">
        <w:t xml:space="preserve"> </w:t>
      </w:r>
      <w:hyperlink r:id="rId11" w:history="1">
        <w:r w:rsidR="00B469BA" w:rsidRPr="009A3AD3">
          <w:rPr>
            <w:rStyle w:val="Hyperlink"/>
          </w:rPr>
          <w:t>http://cibmee.vgtu.lt</w:t>
        </w:r>
      </w:hyperlink>
      <w:r w:rsidR="00B469BA">
        <w:t>.</w:t>
      </w:r>
      <w:r w:rsidR="00887D93" w:rsidRPr="00597515">
        <w:t xml:space="preserve"> </w:t>
      </w:r>
      <w:r w:rsidRPr="00597515">
        <w:t>Valid document formats are Microsoft Word (DOC)</w:t>
      </w:r>
      <w:r w:rsidR="005A30D7" w:rsidRPr="00597515">
        <w:t xml:space="preserve"> only</w:t>
      </w:r>
      <w:r w:rsidRPr="00597515">
        <w:t>.</w:t>
      </w:r>
      <w:r w:rsidR="00EF3197" w:rsidRPr="00597515">
        <w:t xml:space="preserve"> Please complete the checklist provided in Appendix 1 before submitting the manuscript.</w:t>
      </w:r>
    </w:p>
    <w:p w14:paraId="7478FC7E" w14:textId="7E82F5A8" w:rsidR="00A70E80" w:rsidRPr="00597515" w:rsidRDefault="004A1556" w:rsidP="00913A26">
      <w:pPr>
        <w:pStyle w:val="07PARAGRAPH"/>
        <w:rPr>
          <w:color w:val="000000"/>
          <w:sz w:val="21"/>
        </w:rPr>
      </w:pPr>
      <w:r w:rsidRPr="00597515">
        <w:t>This electronic document is a “live” template</w:t>
      </w:r>
      <w:r w:rsidR="000D77EA" w:rsidRPr="00597515">
        <w:t xml:space="preserve"> and allow easy formatting of the text</w:t>
      </w:r>
      <w:r w:rsidRPr="00597515">
        <w:t xml:space="preserve">. </w:t>
      </w:r>
      <w:r w:rsidR="000D77EA" w:rsidRPr="00597515">
        <w:rPr>
          <w:spacing w:val="-4"/>
        </w:rPr>
        <w:t>The customised styles</w:t>
      </w:r>
      <w:r w:rsidR="000D77EA" w:rsidRPr="00597515">
        <w:t xml:space="preserve"> </w:t>
      </w:r>
      <w:r w:rsidR="001C3B50" w:rsidRPr="00597515">
        <w:t>needed for formatting your manuscript are embedded in this document</w:t>
      </w:r>
      <w:r w:rsidR="00B318A2" w:rsidRPr="00597515">
        <w:t>. M</w:t>
      </w:r>
      <w:r w:rsidR="001C3B50" w:rsidRPr="00597515">
        <w:t>ark any text that needs to be formatted with the mouse, and click the appropriate</w:t>
      </w:r>
      <w:r w:rsidR="003312DC" w:rsidRPr="00597515">
        <w:t xml:space="preserve"> style from the list of </w:t>
      </w:r>
      <w:r w:rsidR="00B318A2" w:rsidRPr="00597515">
        <w:t>styles (</w:t>
      </w:r>
      <w:r w:rsidR="003312DC" w:rsidRPr="00597515">
        <w:t xml:space="preserve">e.g. for first level section headings </w:t>
      </w:r>
      <w:r w:rsidR="00B318A2" w:rsidRPr="00597515">
        <w:t>that should be formatted using</w:t>
      </w:r>
      <w:r w:rsidR="003312DC" w:rsidRPr="00597515">
        <w:t xml:space="preserve"> font Times New Roman, size 1</w:t>
      </w:r>
      <w:r w:rsidR="00350D11">
        <w:t>1</w:t>
      </w:r>
      <w:r w:rsidR="00121FDC">
        <w:t xml:space="preserve"> </w:t>
      </w:r>
      <w:proofErr w:type="spellStart"/>
      <w:r w:rsidR="003312DC" w:rsidRPr="00597515">
        <w:t>pt</w:t>
      </w:r>
      <w:proofErr w:type="spellEnd"/>
      <w:r w:rsidR="003312DC" w:rsidRPr="00597515">
        <w:t xml:space="preserve">, bold face use </w:t>
      </w:r>
      <w:r w:rsidRPr="00597515">
        <w:t>style</w:t>
      </w:r>
      <w:r w:rsidR="003312DC" w:rsidRPr="00597515">
        <w:t xml:space="preserve"> 06_</w:t>
      </w:r>
      <w:r w:rsidR="006C1E82" w:rsidRPr="00597515">
        <w:t xml:space="preserve">HEADING </w:t>
      </w:r>
      <w:r w:rsidR="003312DC" w:rsidRPr="00597515">
        <w:t>1</w:t>
      </w:r>
      <w:r w:rsidR="003312DC" w:rsidRPr="00597515">
        <w:rPr>
          <w:vertAlign w:val="superscript"/>
        </w:rPr>
        <w:t>st</w:t>
      </w:r>
      <w:r w:rsidR="00B318A2" w:rsidRPr="00E03925">
        <w:t>)</w:t>
      </w:r>
      <w:r w:rsidR="003312DC" w:rsidRPr="00597515">
        <w:t xml:space="preserve">. </w:t>
      </w:r>
      <w:r w:rsidR="001C3B50" w:rsidRPr="00597515">
        <w:t>This template uses a number of special styles (e.g., 03_</w:t>
      </w:r>
      <w:r w:rsidR="001C3B50" w:rsidRPr="00597515">
        <w:rPr>
          <w:spacing w:val="-2"/>
        </w:rPr>
        <w:t xml:space="preserve">AFFILIATION), as well the following inbuilt </w:t>
      </w:r>
      <w:r w:rsidR="001C3B50" w:rsidRPr="00597515">
        <w:t xml:space="preserve">styles: </w:t>
      </w:r>
      <w:r w:rsidR="00913A26" w:rsidRPr="00597515">
        <w:t xml:space="preserve">07_PARAGRAPH_1st </w:t>
      </w:r>
      <w:r w:rsidR="000D77EA" w:rsidRPr="00597515">
        <w:t xml:space="preserve">– </w:t>
      </w:r>
      <w:r w:rsidR="00913A26" w:rsidRPr="00597515">
        <w:t xml:space="preserve">use this style for </w:t>
      </w:r>
      <w:r w:rsidR="00913A26" w:rsidRPr="00597515">
        <w:lastRenderedPageBreak/>
        <w:t xml:space="preserve">formatting the first paragraph in the section), 07_PARAGRAPH </w:t>
      </w:r>
      <w:r w:rsidR="000D77EA" w:rsidRPr="00597515">
        <w:t xml:space="preserve">– </w:t>
      </w:r>
      <w:r w:rsidR="00913A26" w:rsidRPr="00597515">
        <w:t xml:space="preserve">use this style for </w:t>
      </w:r>
      <w:proofErr w:type="spellStart"/>
      <w:r w:rsidR="00913A26" w:rsidRPr="00597515">
        <w:t>format</w:t>
      </w:r>
      <w:r w:rsidR="000D77EA" w:rsidRPr="00597515">
        <w:t>ing</w:t>
      </w:r>
      <w:proofErr w:type="spellEnd"/>
      <w:r w:rsidR="000D77EA" w:rsidRPr="00597515">
        <w:t xml:space="preserve"> paragraphs</w:t>
      </w:r>
      <w:r w:rsidR="00913A26" w:rsidRPr="00597515">
        <w:t xml:space="preserve">, </w:t>
      </w:r>
      <w:r w:rsidR="000D77EA" w:rsidRPr="00597515">
        <w:t>and other.</w:t>
      </w:r>
      <w:r w:rsidR="00F77D97" w:rsidRPr="00597515">
        <w:t xml:space="preserve"> For</w:t>
      </w:r>
      <w:r w:rsidR="00F77D97" w:rsidRPr="00597515">
        <w:rPr>
          <w:spacing w:val="-2"/>
        </w:rPr>
        <w:t xml:space="preserve"> detailed list of styles</w:t>
      </w:r>
      <w:r w:rsidR="00913A26" w:rsidRPr="00597515">
        <w:rPr>
          <w:spacing w:val="-2"/>
        </w:rPr>
        <w:t xml:space="preserve"> </w:t>
      </w:r>
      <w:r w:rsidR="00F77D97" w:rsidRPr="00597515">
        <w:rPr>
          <w:spacing w:val="-2"/>
        </w:rPr>
        <w:t>see Appendix</w:t>
      </w:r>
      <w:r w:rsidR="00EF3197" w:rsidRPr="00597515">
        <w:rPr>
          <w:spacing w:val="-2"/>
        </w:rPr>
        <w:t xml:space="preserve"> 2</w:t>
      </w:r>
      <w:r w:rsidR="00F77D97" w:rsidRPr="00597515">
        <w:rPr>
          <w:spacing w:val="-2"/>
        </w:rPr>
        <w:t>.</w:t>
      </w:r>
      <w:r w:rsidRPr="00597515">
        <w:t xml:space="preserve"> </w:t>
      </w:r>
    </w:p>
    <w:p w14:paraId="605721CF" w14:textId="272AC2C1" w:rsidR="00D679B8" w:rsidRPr="00597515" w:rsidRDefault="00D679B8" w:rsidP="00296523">
      <w:pPr>
        <w:pStyle w:val="06HEADING1st"/>
        <w:numPr>
          <w:ilvl w:val="0"/>
          <w:numId w:val="12"/>
        </w:numPr>
        <w:ind w:left="284" w:hanging="284"/>
      </w:pPr>
      <w:r w:rsidRPr="00597515">
        <w:t xml:space="preserve">General </w:t>
      </w:r>
      <w:r w:rsidR="009629CC" w:rsidRPr="00597515">
        <w:t>r</w:t>
      </w:r>
      <w:r w:rsidR="00095B41" w:rsidRPr="00597515">
        <w:t xml:space="preserve">equirements </w:t>
      </w:r>
    </w:p>
    <w:p w14:paraId="15BE77C9" w14:textId="15981F39" w:rsidR="00F77D97" w:rsidRPr="00597515" w:rsidRDefault="001C3B50" w:rsidP="00A419BF">
      <w:pPr>
        <w:pStyle w:val="06HEADING2nd"/>
        <w:numPr>
          <w:ilvl w:val="1"/>
          <w:numId w:val="12"/>
        </w:numPr>
      </w:pPr>
      <w:r w:rsidRPr="00597515">
        <w:t>Length</w:t>
      </w:r>
      <w:r w:rsidR="00F77D97" w:rsidRPr="00597515">
        <w:t xml:space="preserve"> </w:t>
      </w:r>
      <w:r w:rsidR="00F77D97" w:rsidRPr="00597515">
        <w:rPr>
          <w:spacing w:val="-4"/>
        </w:rPr>
        <w:t xml:space="preserve">(for second </w:t>
      </w:r>
      <w:r w:rsidR="00F77D97" w:rsidRPr="00CD050A">
        <w:t>level section</w:t>
      </w:r>
      <w:r w:rsidR="00F77D97" w:rsidRPr="00597515">
        <w:rPr>
          <w:spacing w:val="-4"/>
        </w:rPr>
        <w:t xml:space="preserve"> headings use font Times New Roman, size 10</w:t>
      </w:r>
      <w:r w:rsidR="00D00171">
        <w:rPr>
          <w:spacing w:val="-4"/>
        </w:rPr>
        <w:t>.5</w:t>
      </w:r>
      <w:r w:rsidR="00F77D97" w:rsidRPr="00597515">
        <w:rPr>
          <w:spacing w:val="-4"/>
        </w:rPr>
        <w:t xml:space="preserve"> </w:t>
      </w:r>
      <w:proofErr w:type="spellStart"/>
      <w:r w:rsidR="00F77D97" w:rsidRPr="00597515">
        <w:rPr>
          <w:spacing w:val="-4"/>
        </w:rPr>
        <w:t>pt</w:t>
      </w:r>
      <w:proofErr w:type="spellEnd"/>
      <w:r w:rsidR="00F77D97" w:rsidRPr="00597515">
        <w:rPr>
          <w:spacing w:val="-4"/>
        </w:rPr>
        <w:t xml:space="preserve">, </w:t>
      </w:r>
      <w:r w:rsidR="008677CE" w:rsidRPr="00597515">
        <w:rPr>
          <w:spacing w:val="-4"/>
        </w:rPr>
        <w:t xml:space="preserve">left, </w:t>
      </w:r>
      <w:r w:rsidR="00432EC1" w:rsidRPr="00597515">
        <w:rPr>
          <w:spacing w:val="-4"/>
        </w:rPr>
        <w:t xml:space="preserve">style – </w:t>
      </w:r>
      <w:r w:rsidR="00B616BC" w:rsidRPr="00597515">
        <w:rPr>
          <w:spacing w:val="-4"/>
        </w:rPr>
        <w:t>0</w:t>
      </w:r>
      <w:r w:rsidR="008677CE" w:rsidRPr="00597515">
        <w:rPr>
          <w:spacing w:val="-4"/>
        </w:rPr>
        <w:t>6</w:t>
      </w:r>
      <w:r w:rsidR="00F77D97" w:rsidRPr="00597515">
        <w:rPr>
          <w:spacing w:val="-4"/>
        </w:rPr>
        <w:t>_</w:t>
      </w:r>
      <w:r w:rsidR="00D71F61" w:rsidRPr="00597515">
        <w:rPr>
          <w:spacing w:val="-4"/>
        </w:rPr>
        <w:t xml:space="preserve">HEADING </w:t>
      </w:r>
      <w:r w:rsidR="00D77849" w:rsidRPr="00597515">
        <w:rPr>
          <w:spacing w:val="-4"/>
        </w:rPr>
        <w:t>2</w:t>
      </w:r>
      <w:r w:rsidR="00D77849" w:rsidRPr="00597515">
        <w:rPr>
          <w:spacing w:val="-4"/>
          <w:vertAlign w:val="superscript"/>
        </w:rPr>
        <w:t>nd</w:t>
      </w:r>
      <w:r w:rsidR="00F77D97" w:rsidRPr="00597515">
        <w:rPr>
          <w:spacing w:val="-4"/>
        </w:rPr>
        <w:t>)</w:t>
      </w:r>
    </w:p>
    <w:p w14:paraId="3D33090F" w14:textId="5CC308F9" w:rsidR="00EB2C34" w:rsidRPr="00432EC1" w:rsidRDefault="00D679B8" w:rsidP="00E03925">
      <w:pPr>
        <w:pStyle w:val="07PARAGRAPH"/>
        <w:ind w:firstLine="0"/>
        <w:rPr>
          <w:spacing w:val="-4"/>
        </w:rPr>
      </w:pPr>
      <w:r w:rsidRPr="00597515">
        <w:rPr>
          <w:spacing w:val="-4"/>
        </w:rPr>
        <w:t xml:space="preserve">For </w:t>
      </w:r>
      <w:r w:rsidR="00374108" w:rsidRPr="00597515">
        <w:rPr>
          <w:bCs/>
          <w:i/>
          <w:spacing w:val="-4"/>
        </w:rPr>
        <w:t xml:space="preserve">full </w:t>
      </w:r>
      <w:r w:rsidRPr="00597515">
        <w:rPr>
          <w:bCs/>
          <w:i/>
          <w:spacing w:val="-4"/>
        </w:rPr>
        <w:t>papers</w:t>
      </w:r>
      <w:r w:rsidRPr="00597515">
        <w:rPr>
          <w:spacing w:val="-4"/>
        </w:rPr>
        <w:t xml:space="preserve"> paper length is limited to 12 pages (including all figures, tables, bibliography</w:t>
      </w:r>
      <w:r w:rsidR="00987457" w:rsidRPr="00597515">
        <w:rPr>
          <w:spacing w:val="-4"/>
        </w:rPr>
        <w:t>,</w:t>
      </w:r>
      <w:r w:rsidRPr="00597515">
        <w:rPr>
          <w:spacing w:val="-4"/>
        </w:rPr>
        <w:t xml:space="preserve"> and appendices). </w:t>
      </w:r>
      <w:r w:rsidR="0086476D" w:rsidRPr="00597515">
        <w:rPr>
          <w:spacing w:val="-4"/>
        </w:rPr>
        <w:t>Papers should be in single column pages with a font size of 10 points (single line spacing</w:t>
      </w:r>
      <w:r w:rsidR="0086476D" w:rsidRPr="00432EC1">
        <w:rPr>
          <w:spacing w:val="-4"/>
        </w:rPr>
        <w:t>) using Times New Roman font type.</w:t>
      </w:r>
    </w:p>
    <w:p w14:paraId="6A5E2208" w14:textId="45F9D31F" w:rsidR="00F77D97" w:rsidRPr="006A0965" w:rsidRDefault="001C3B50" w:rsidP="00A419BF">
      <w:pPr>
        <w:pStyle w:val="06HEADING2nd"/>
        <w:numPr>
          <w:ilvl w:val="1"/>
          <w:numId w:val="12"/>
        </w:numPr>
      </w:pPr>
      <w:r w:rsidRPr="006A0965">
        <w:t>Structure</w:t>
      </w:r>
    </w:p>
    <w:p w14:paraId="33CD76A4" w14:textId="7507C566" w:rsidR="005A30D7" w:rsidRPr="00B47982" w:rsidRDefault="00EE3CDF" w:rsidP="00E03925">
      <w:pPr>
        <w:pStyle w:val="07PARAGRAPH"/>
        <w:ind w:firstLine="0"/>
        <w:rPr>
          <w:b/>
        </w:rPr>
      </w:pPr>
      <w:r w:rsidRPr="00EB2C34">
        <w:t xml:space="preserve">Sections should not be numbered. </w:t>
      </w:r>
      <w:r w:rsidR="001C3B50" w:rsidRPr="00EB2C34">
        <w:t xml:space="preserve">In general, </w:t>
      </w:r>
      <w:r w:rsidR="001C3B50">
        <w:t xml:space="preserve">after the abstract </w:t>
      </w:r>
      <w:r w:rsidR="001C3B50" w:rsidRPr="00EB2C34">
        <w:t xml:space="preserve">the background and </w:t>
      </w:r>
      <w:r w:rsidR="001C3B50">
        <w:t xml:space="preserve">the </w:t>
      </w:r>
      <w:r w:rsidR="001C3B50" w:rsidRPr="00EB2C34">
        <w:t>purpose of the study should be stated first</w:t>
      </w:r>
      <w:r w:rsidR="001C3B50">
        <w:t xml:space="preserve"> in the introduction</w:t>
      </w:r>
      <w:r w:rsidR="001C3B50" w:rsidRPr="00EB2C34">
        <w:t xml:space="preserve">, followed by </w:t>
      </w:r>
      <w:r w:rsidR="001C3B50">
        <w:t xml:space="preserve">sections in which </w:t>
      </w:r>
      <w:r w:rsidR="001C3B50" w:rsidRPr="00EB2C34">
        <w:t>details of the methods, materials, procedures, and equipment used</w:t>
      </w:r>
      <w:r w:rsidR="001C3B50">
        <w:t xml:space="preserve"> should be described</w:t>
      </w:r>
      <w:r w:rsidR="001C3B50" w:rsidRPr="00EB2C34">
        <w:t xml:space="preserve">. Findings, discussion and conclusions should follow. </w:t>
      </w:r>
      <w:r w:rsidR="001C3B50">
        <w:t xml:space="preserve">The reference list must be provided at the end of the document, as well as the biographical notes of the author (s). </w:t>
      </w:r>
      <w:r w:rsidR="001C3B50" w:rsidRPr="00EB2C34">
        <w:t xml:space="preserve">Appendices may be employed </w:t>
      </w:r>
      <w:r w:rsidR="001C3B50">
        <w:t>if</w:t>
      </w:r>
      <w:r w:rsidR="001C3B50" w:rsidRPr="00EB2C34">
        <w:t xml:space="preserve"> appropriate</w:t>
      </w:r>
      <w:r w:rsidR="001C3B50" w:rsidRPr="00833B0B">
        <w:t xml:space="preserve">. </w:t>
      </w:r>
    </w:p>
    <w:p w14:paraId="634A9483" w14:textId="52490F5E" w:rsidR="00F77D97" w:rsidRPr="00F77D97" w:rsidRDefault="00EB2C34" w:rsidP="00A419BF">
      <w:pPr>
        <w:pStyle w:val="06HEADING2nd"/>
        <w:numPr>
          <w:ilvl w:val="1"/>
          <w:numId w:val="12"/>
        </w:numPr>
      </w:pPr>
      <w:r w:rsidRPr="00F77D97">
        <w:t>Pa</w:t>
      </w:r>
      <w:r w:rsidR="003F6301" w:rsidRPr="00F77D97">
        <w:t>ge</w:t>
      </w:r>
      <w:r w:rsidRPr="00F77D97">
        <w:t xml:space="preserve"> </w:t>
      </w:r>
      <w:r w:rsidR="005A30D7" w:rsidRPr="00F77D97">
        <w:t>setup</w:t>
      </w:r>
    </w:p>
    <w:p w14:paraId="0B052429" w14:textId="24597F1E" w:rsidR="005F581E" w:rsidRPr="00EB2C34" w:rsidRDefault="00D679B8" w:rsidP="00E03925">
      <w:pPr>
        <w:pStyle w:val="07PARAGRAPH"/>
        <w:ind w:firstLine="0"/>
      </w:pPr>
      <w:r w:rsidRPr="00EB2C34">
        <w:t xml:space="preserve">Authors should ensure that their papers may be printed on the standard printer. </w:t>
      </w:r>
      <w:r w:rsidR="005F581E" w:rsidRPr="00EB2C34">
        <w:t xml:space="preserve">Papers should be formatted for A4 paper. </w:t>
      </w:r>
      <w:r w:rsidR="0081030F" w:rsidRPr="00EB2C34">
        <w:t>Top, bottom margins should be 2.5</w:t>
      </w:r>
      <w:r w:rsidR="006F53A7">
        <w:t> </w:t>
      </w:r>
      <w:r w:rsidR="0081030F" w:rsidRPr="00EB2C34">
        <w:t>cm and side margins should be 2.2 cm.</w:t>
      </w:r>
      <w:r w:rsidR="0081030F">
        <w:t xml:space="preserve"> </w:t>
      </w:r>
    </w:p>
    <w:p w14:paraId="28A03CEF" w14:textId="2F605DF5" w:rsidR="00B742C3" w:rsidRPr="00EB2C34" w:rsidRDefault="00B742C3" w:rsidP="00296523">
      <w:pPr>
        <w:pStyle w:val="06HEADING1st"/>
        <w:numPr>
          <w:ilvl w:val="0"/>
          <w:numId w:val="12"/>
        </w:numPr>
        <w:ind w:left="284" w:hanging="284"/>
      </w:pPr>
      <w:r w:rsidRPr="00EB2C34">
        <w:t>Tables and</w:t>
      </w:r>
      <w:r w:rsidR="00D328EE" w:rsidRPr="00EB2C34">
        <w:t xml:space="preserve"> figures</w:t>
      </w:r>
    </w:p>
    <w:p w14:paraId="264E72B2" w14:textId="709D8DD1" w:rsidR="00B742C3" w:rsidRDefault="00B742C3" w:rsidP="006F53A7">
      <w:pPr>
        <w:pStyle w:val="07PARAGRAPH1st"/>
      </w:pPr>
      <w:r w:rsidRPr="00EB2C34">
        <w:t xml:space="preserve">Tables and figures should be incorporated </w:t>
      </w:r>
      <w:r w:rsidR="00887E47" w:rsidRPr="00EB2C34">
        <w:t xml:space="preserve">and mentioned </w:t>
      </w:r>
      <w:r w:rsidRPr="00EB2C34">
        <w:t>in the text</w:t>
      </w:r>
      <w:r w:rsidR="00887E47" w:rsidRPr="00EB2C34">
        <w:t xml:space="preserve">. They must be </w:t>
      </w:r>
      <w:r w:rsidRPr="00EB2C34">
        <w:t>as close to the reference as possible and should be in a form suitable for publication when printed with a good quality laser printer. Figures will be printed in black and white and should be readily interpreted without the use of colour</w:t>
      </w:r>
      <w:r w:rsidR="00412FED">
        <w:t xml:space="preserve"> (e.g. see Fig</w:t>
      </w:r>
      <w:r w:rsidR="00D328EE">
        <w:t>ure</w:t>
      </w:r>
      <w:r w:rsidR="006F53A7">
        <w:t> </w:t>
      </w:r>
      <w:r w:rsidR="00412FED">
        <w:t>1)</w:t>
      </w:r>
      <w:r w:rsidRPr="00EB2C34">
        <w:t xml:space="preserve">. </w:t>
      </w:r>
      <w:r w:rsidRPr="00B616BC">
        <w:t>Tables and figures should be sequentially numbered in separate series</w:t>
      </w:r>
      <w:r w:rsidR="006A44A5">
        <w:t xml:space="preserve"> and</w:t>
      </w:r>
      <w:r w:rsidR="00412FED">
        <w:t xml:space="preserve"> should meet </w:t>
      </w:r>
      <w:r w:rsidR="006A44A5">
        <w:t>the</w:t>
      </w:r>
      <w:r w:rsidR="00412FED">
        <w:t xml:space="preserve"> requirements </w:t>
      </w:r>
      <w:r w:rsidR="006A44A5">
        <w:t xml:space="preserve">that </w:t>
      </w:r>
      <w:r w:rsidR="00412FED">
        <w:t>are provided in Table</w:t>
      </w:r>
      <w:r w:rsidR="006F53A7">
        <w:t> </w:t>
      </w:r>
      <w:r w:rsidR="00412FED">
        <w:t>1.</w:t>
      </w:r>
    </w:p>
    <w:p w14:paraId="24284064" w14:textId="77777777" w:rsidR="006F53A7" w:rsidRPr="00EB2C34" w:rsidRDefault="006F53A7" w:rsidP="006F53A7">
      <w:pPr>
        <w:pStyle w:val="07PARAGRAPH1st"/>
      </w:pPr>
    </w:p>
    <w:p w14:paraId="428CCA30" w14:textId="2E355959" w:rsidR="00D679B8" w:rsidRPr="00EB2C34" w:rsidRDefault="00D679B8" w:rsidP="008677CE">
      <w:pPr>
        <w:jc w:val="center"/>
      </w:pPr>
      <w:r w:rsidRPr="00EB2C34">
        <w:rPr>
          <w:noProof/>
          <w:lang w:val="lt-LT" w:eastAsia="lt-LT" w:bidi="ar-SA"/>
        </w:rPr>
        <w:drawing>
          <wp:inline distT="0" distB="0" distL="0" distR="0" wp14:anchorId="4FB170DD" wp14:editId="6543BDB4">
            <wp:extent cx="2508506" cy="18737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02722_Fig-5.tif"/>
                    <pic:cNvPicPr/>
                  </pic:nvPicPr>
                  <pic:blipFill rotWithShape="1">
                    <a:blip r:embed="rId12">
                      <a:extLst>
                        <a:ext uri="{28A0092B-C50C-407E-A947-70E740481C1C}">
                          <a14:useLocalDpi xmlns:a14="http://schemas.microsoft.com/office/drawing/2010/main" val="0"/>
                        </a:ext>
                      </a:extLst>
                    </a:blip>
                    <a:srcRect t="2813" b="4041"/>
                    <a:stretch/>
                  </pic:blipFill>
                  <pic:spPr bwMode="auto">
                    <a:xfrm>
                      <a:off x="0" y="0"/>
                      <a:ext cx="2521885" cy="1883716"/>
                    </a:xfrm>
                    <a:prstGeom prst="rect">
                      <a:avLst/>
                    </a:prstGeom>
                    <a:ln>
                      <a:noFill/>
                    </a:ln>
                    <a:extLst>
                      <a:ext uri="{53640926-AAD7-44D8-BBD7-CCE9431645EC}">
                        <a14:shadowObscured xmlns:a14="http://schemas.microsoft.com/office/drawing/2010/main"/>
                      </a:ext>
                    </a:extLst>
                  </pic:spPr>
                </pic:pic>
              </a:graphicData>
            </a:graphic>
          </wp:inline>
        </w:drawing>
      </w:r>
    </w:p>
    <w:p w14:paraId="31A23941" w14:textId="49619681" w:rsidR="00D679B8" w:rsidRPr="00EB2C34" w:rsidRDefault="00D679B8" w:rsidP="00D679B8">
      <w:pPr>
        <w:pStyle w:val="08FIGURE"/>
        <w:rPr>
          <w:lang w:val="en-GB"/>
        </w:rPr>
      </w:pPr>
      <w:r w:rsidRPr="00EB2C34">
        <w:rPr>
          <w:lang w:val="en-GB"/>
        </w:rPr>
        <w:t>Fig</w:t>
      </w:r>
      <w:r w:rsidR="00D328EE">
        <w:rPr>
          <w:lang w:val="en-GB"/>
        </w:rPr>
        <w:t>ure</w:t>
      </w:r>
      <w:r w:rsidRPr="00EB2C34">
        <w:rPr>
          <w:lang w:val="en-GB"/>
        </w:rPr>
        <w:t xml:space="preserve"> 1. </w:t>
      </w:r>
      <w:r w:rsidRPr="00EB2C34">
        <w:t xml:space="preserve">Figure captions should be centered and placed below the figure </w:t>
      </w:r>
      <w:r w:rsidR="00B4685E">
        <w:br/>
      </w:r>
      <w:r w:rsidRPr="00EB2C34">
        <w:t>(</w:t>
      </w:r>
      <w:r w:rsidR="00432EC1">
        <w:t>font</w:t>
      </w:r>
      <w:r w:rsidR="00432EC1" w:rsidRPr="00EB2C34">
        <w:t xml:space="preserve"> </w:t>
      </w:r>
      <w:r w:rsidRPr="00EB2C34">
        <w:t xml:space="preserve">Times New Roman, </w:t>
      </w:r>
      <w:r w:rsidR="00EB2C34">
        <w:t xml:space="preserve">size </w:t>
      </w:r>
      <w:r w:rsidRPr="00EB2C34">
        <w:t xml:space="preserve">9 </w:t>
      </w:r>
      <w:proofErr w:type="spellStart"/>
      <w:r w:rsidRPr="00EB2C34">
        <w:t>pt</w:t>
      </w:r>
      <w:proofErr w:type="spellEnd"/>
      <w:r w:rsidRPr="00EB2C34">
        <w:t xml:space="preserve">, </w:t>
      </w:r>
      <w:r w:rsidR="00432EC1" w:rsidRPr="00EB2C34">
        <w:t>style</w:t>
      </w:r>
      <w:r w:rsidR="00432EC1">
        <w:t xml:space="preserve"> – </w:t>
      </w:r>
      <w:r w:rsidR="008677CE">
        <w:t>08</w:t>
      </w:r>
      <w:r w:rsidRPr="00EB2C34">
        <w:t xml:space="preserve">_FIGURE). </w:t>
      </w:r>
      <w:r w:rsidRPr="00EB2C34">
        <w:br/>
        <w:t>Include a single empty line in the Normal style before the figure</w:t>
      </w:r>
      <w:r w:rsidRPr="00EB2C34">
        <w:rPr>
          <w:lang w:val="en-GB"/>
        </w:rPr>
        <w:t xml:space="preserve"> (</w:t>
      </w:r>
      <w:r w:rsidR="00D328EE" w:rsidRPr="00EB2C34">
        <w:rPr>
          <w:lang w:val="en-GB"/>
        </w:rPr>
        <w:t>s</w:t>
      </w:r>
      <w:r w:rsidRPr="00EB2C34">
        <w:rPr>
          <w:lang w:val="en-GB"/>
        </w:rPr>
        <w:t>ource:</w:t>
      </w:r>
      <w:r w:rsidR="00894897" w:rsidRPr="00EB2C34">
        <w:rPr>
          <w:lang w:val="en-GB"/>
        </w:rPr>
        <w:t xml:space="preserve"> </w:t>
      </w:r>
      <w:r w:rsidRPr="00EB2C34">
        <w:rPr>
          <w:lang w:val="en-GB"/>
        </w:rPr>
        <w:t>...)</w:t>
      </w:r>
    </w:p>
    <w:p w14:paraId="6830C63B" w14:textId="4D20FD72" w:rsidR="00412FED" w:rsidRPr="006F53A7" w:rsidRDefault="00412FED" w:rsidP="008677CE">
      <w:pPr>
        <w:pStyle w:val="10TABLE"/>
        <w:rPr>
          <w:b/>
        </w:rPr>
      </w:pPr>
      <w:r w:rsidRPr="006F53A7">
        <w:t xml:space="preserve">Table 1. Table captions should be </w:t>
      </w:r>
      <w:proofErr w:type="spellStart"/>
      <w:r w:rsidRPr="006F53A7">
        <w:t>centered</w:t>
      </w:r>
      <w:proofErr w:type="spellEnd"/>
      <w:r w:rsidRPr="006F53A7">
        <w:t xml:space="preserve"> and placed above the table (</w:t>
      </w:r>
      <w:r w:rsidR="00432EC1" w:rsidRPr="006F53A7">
        <w:t xml:space="preserve">font </w:t>
      </w:r>
      <w:r w:rsidRPr="006F53A7">
        <w:t>Times New Roman, size 9 </w:t>
      </w:r>
      <w:proofErr w:type="spellStart"/>
      <w:r w:rsidRPr="006F53A7">
        <w:t>pt</w:t>
      </w:r>
      <w:proofErr w:type="spellEnd"/>
      <w:r w:rsidRPr="006F53A7">
        <w:t xml:space="preserve">, </w:t>
      </w:r>
      <w:r w:rsidR="00432EC1" w:rsidRPr="006F53A7">
        <w:t xml:space="preserve">style </w:t>
      </w:r>
      <w:r w:rsidRPr="006F53A7">
        <w:t>– 1</w:t>
      </w:r>
      <w:r w:rsidR="008677CE">
        <w:t>0</w:t>
      </w:r>
      <w:r w:rsidRPr="006F53A7">
        <w:t>_TABLE). Include a single empty line in the Normal style after the table (</w:t>
      </w:r>
      <w:r w:rsidR="00D328EE" w:rsidRPr="006F53A7">
        <w:t>s</w:t>
      </w:r>
      <w:r w:rsidRPr="006F53A7">
        <w:t>ource: ...)</w:t>
      </w:r>
    </w:p>
    <w:tbl>
      <w:tblPr>
        <w:tblW w:w="9412" w:type="dxa"/>
        <w:jc w:val="center"/>
        <w:tblBorders>
          <w:top w:val="single" w:sz="4" w:space="0" w:color="auto"/>
          <w:left w:val="single" w:sz="4" w:space="0" w:color="auto"/>
          <w:bottom w:val="single" w:sz="4" w:space="0" w:color="auto"/>
          <w:right w:val="single" w:sz="4" w:space="0" w:color="auto"/>
          <w:insideH w:val="single" w:sz="4" w:space="0" w:color="121110"/>
          <w:insideV w:val="single" w:sz="4" w:space="0" w:color="121110"/>
        </w:tblBorders>
        <w:tblLayout w:type="fixed"/>
        <w:tblCellMar>
          <w:left w:w="0" w:type="dxa"/>
          <w:right w:w="0" w:type="dxa"/>
        </w:tblCellMar>
        <w:tblLook w:val="01E0" w:firstRow="1" w:lastRow="1" w:firstColumn="1" w:lastColumn="1" w:noHBand="0" w:noVBand="0"/>
      </w:tblPr>
      <w:tblGrid>
        <w:gridCol w:w="2410"/>
        <w:gridCol w:w="2478"/>
        <w:gridCol w:w="2172"/>
        <w:gridCol w:w="2352"/>
      </w:tblGrid>
      <w:tr w:rsidR="00412FED" w:rsidRPr="00DB15F5" w14:paraId="5FE59606" w14:textId="77777777" w:rsidTr="0075362C">
        <w:trPr>
          <w:trHeight w:hRule="exact" w:val="340"/>
          <w:jc w:val="center"/>
        </w:trPr>
        <w:tc>
          <w:tcPr>
            <w:tcW w:w="2410" w:type="dxa"/>
            <w:vAlign w:val="center"/>
          </w:tcPr>
          <w:p w14:paraId="3231AFC2" w14:textId="77777777" w:rsidR="00412FED" w:rsidRPr="00DB15F5" w:rsidRDefault="00412FED" w:rsidP="008677CE">
            <w:pPr>
              <w:pStyle w:val="10TABLEline"/>
            </w:pPr>
          </w:p>
        </w:tc>
        <w:tc>
          <w:tcPr>
            <w:tcW w:w="2478" w:type="dxa"/>
            <w:vAlign w:val="center"/>
          </w:tcPr>
          <w:p w14:paraId="373075A7" w14:textId="77777777" w:rsidR="00412FED" w:rsidRPr="00DB15F5" w:rsidRDefault="00412FED" w:rsidP="008677CE">
            <w:pPr>
              <w:pStyle w:val="10TABLEline"/>
            </w:pPr>
            <w:r w:rsidRPr="00DB15F5">
              <w:t>Font</w:t>
            </w:r>
          </w:p>
        </w:tc>
        <w:tc>
          <w:tcPr>
            <w:tcW w:w="2172" w:type="dxa"/>
            <w:vAlign w:val="center"/>
          </w:tcPr>
          <w:p w14:paraId="591E48C8" w14:textId="77777777" w:rsidR="00412FED" w:rsidRPr="00DB15F5" w:rsidRDefault="00412FED" w:rsidP="008677CE">
            <w:pPr>
              <w:pStyle w:val="10TABLEline"/>
            </w:pPr>
            <w:r w:rsidRPr="00DB15F5">
              <w:t>Line thickness</w:t>
            </w:r>
          </w:p>
        </w:tc>
        <w:tc>
          <w:tcPr>
            <w:tcW w:w="2352" w:type="dxa"/>
            <w:vAlign w:val="center"/>
          </w:tcPr>
          <w:p w14:paraId="79DAF493" w14:textId="77777777" w:rsidR="00412FED" w:rsidRPr="00DB15F5" w:rsidRDefault="00412FED" w:rsidP="008677CE">
            <w:pPr>
              <w:pStyle w:val="10TABLEline"/>
            </w:pPr>
            <w:r w:rsidRPr="00DB15F5">
              <w:t>File formats</w:t>
            </w:r>
          </w:p>
        </w:tc>
      </w:tr>
      <w:tr w:rsidR="00412FED" w:rsidRPr="00DB15F5" w14:paraId="60F139D0" w14:textId="77777777" w:rsidTr="0075362C">
        <w:trPr>
          <w:trHeight w:hRule="exact" w:val="283"/>
          <w:jc w:val="center"/>
        </w:trPr>
        <w:tc>
          <w:tcPr>
            <w:tcW w:w="2410" w:type="dxa"/>
            <w:vAlign w:val="center"/>
          </w:tcPr>
          <w:p w14:paraId="05B9504E" w14:textId="77777777" w:rsidR="00412FED" w:rsidRPr="00DB15F5" w:rsidRDefault="00412FED" w:rsidP="008677CE">
            <w:pPr>
              <w:pStyle w:val="10TABLEline"/>
            </w:pPr>
            <w:r w:rsidRPr="00DB15F5">
              <w:t>Tables</w:t>
            </w:r>
          </w:p>
        </w:tc>
        <w:tc>
          <w:tcPr>
            <w:tcW w:w="2478" w:type="dxa"/>
            <w:vAlign w:val="center"/>
          </w:tcPr>
          <w:p w14:paraId="314A77EF" w14:textId="77777777" w:rsidR="00412FED" w:rsidRPr="00DB15F5" w:rsidRDefault="00412FED" w:rsidP="008677CE">
            <w:pPr>
              <w:pStyle w:val="10TABLEline"/>
            </w:pPr>
            <w:r w:rsidRPr="00DB15F5">
              <w:t xml:space="preserve">Times New Roman 9 </w:t>
            </w:r>
            <w:proofErr w:type="spellStart"/>
            <w:r w:rsidRPr="00DB15F5">
              <w:t>pt</w:t>
            </w:r>
            <w:proofErr w:type="spellEnd"/>
          </w:p>
        </w:tc>
        <w:tc>
          <w:tcPr>
            <w:tcW w:w="2172" w:type="dxa"/>
            <w:vAlign w:val="center"/>
          </w:tcPr>
          <w:p w14:paraId="10E7DD20" w14:textId="77777777" w:rsidR="00412FED" w:rsidRPr="00DB15F5" w:rsidRDefault="00412FED" w:rsidP="008677CE">
            <w:pPr>
              <w:pStyle w:val="10TABLEline"/>
            </w:pPr>
            <w:r w:rsidRPr="00DB15F5">
              <w:t xml:space="preserve">0.5 </w:t>
            </w:r>
            <w:proofErr w:type="spellStart"/>
            <w:r w:rsidRPr="00DB15F5">
              <w:t>pt</w:t>
            </w:r>
            <w:proofErr w:type="spellEnd"/>
          </w:p>
        </w:tc>
        <w:tc>
          <w:tcPr>
            <w:tcW w:w="2352" w:type="dxa"/>
            <w:vAlign w:val="center"/>
          </w:tcPr>
          <w:p w14:paraId="2A1ACB2D" w14:textId="77777777" w:rsidR="00412FED" w:rsidRPr="00DB15F5" w:rsidRDefault="00412FED" w:rsidP="008677CE">
            <w:pPr>
              <w:pStyle w:val="10TABLEline"/>
            </w:pPr>
            <w:r w:rsidRPr="00DB15F5">
              <w:t>*.doc, *.</w:t>
            </w:r>
            <w:proofErr w:type="spellStart"/>
            <w:r w:rsidRPr="00DB15F5">
              <w:t>docx</w:t>
            </w:r>
            <w:proofErr w:type="spellEnd"/>
          </w:p>
        </w:tc>
      </w:tr>
      <w:tr w:rsidR="00412FED" w:rsidRPr="00DB15F5" w14:paraId="6EDA791D" w14:textId="77777777" w:rsidTr="0075362C">
        <w:trPr>
          <w:trHeight w:hRule="exact" w:val="510"/>
          <w:jc w:val="center"/>
        </w:trPr>
        <w:tc>
          <w:tcPr>
            <w:tcW w:w="2410" w:type="dxa"/>
            <w:vAlign w:val="center"/>
          </w:tcPr>
          <w:p w14:paraId="2143D0CF" w14:textId="77777777" w:rsidR="00412FED" w:rsidRPr="00DB15F5" w:rsidRDefault="00412FED" w:rsidP="008677CE">
            <w:pPr>
              <w:pStyle w:val="10TABLEline"/>
            </w:pPr>
            <w:r w:rsidRPr="00DB15F5">
              <w:t>Photos and images (resolution – no less than 300 dpi)</w:t>
            </w:r>
          </w:p>
        </w:tc>
        <w:tc>
          <w:tcPr>
            <w:tcW w:w="2478" w:type="dxa"/>
            <w:vAlign w:val="center"/>
          </w:tcPr>
          <w:p w14:paraId="41AE4C6C" w14:textId="77777777" w:rsidR="00412FED" w:rsidRPr="00DB15F5" w:rsidRDefault="00412FED" w:rsidP="008677CE">
            <w:pPr>
              <w:pStyle w:val="10TABLEline"/>
            </w:pPr>
            <w:r w:rsidRPr="00DB15F5">
              <w:t>–</w:t>
            </w:r>
          </w:p>
        </w:tc>
        <w:tc>
          <w:tcPr>
            <w:tcW w:w="2172" w:type="dxa"/>
            <w:vAlign w:val="center"/>
          </w:tcPr>
          <w:p w14:paraId="56B6A00D" w14:textId="77777777" w:rsidR="00412FED" w:rsidRPr="00DB15F5" w:rsidRDefault="00412FED" w:rsidP="008677CE">
            <w:pPr>
              <w:pStyle w:val="10TABLEline"/>
            </w:pPr>
            <w:r w:rsidRPr="00DB15F5">
              <w:t>–</w:t>
            </w:r>
          </w:p>
        </w:tc>
        <w:tc>
          <w:tcPr>
            <w:tcW w:w="2352" w:type="dxa"/>
            <w:vAlign w:val="center"/>
          </w:tcPr>
          <w:p w14:paraId="3727043D" w14:textId="77777777" w:rsidR="00412FED" w:rsidRPr="00DB15F5" w:rsidRDefault="00412FED" w:rsidP="008677CE">
            <w:pPr>
              <w:pStyle w:val="10TABLEline"/>
            </w:pPr>
            <w:r w:rsidRPr="00DB15F5">
              <w:t>*.jpg, *.tiff, *.gif, *.</w:t>
            </w:r>
            <w:proofErr w:type="spellStart"/>
            <w:r w:rsidRPr="00DB15F5">
              <w:t>png</w:t>
            </w:r>
            <w:proofErr w:type="spellEnd"/>
          </w:p>
        </w:tc>
      </w:tr>
      <w:tr w:rsidR="00412FED" w:rsidRPr="00DB15F5" w14:paraId="691C5049" w14:textId="77777777" w:rsidTr="0075362C">
        <w:trPr>
          <w:trHeight w:hRule="exact" w:val="510"/>
          <w:jc w:val="center"/>
        </w:trPr>
        <w:tc>
          <w:tcPr>
            <w:tcW w:w="2410" w:type="dxa"/>
            <w:vAlign w:val="center"/>
          </w:tcPr>
          <w:p w14:paraId="4E654F63" w14:textId="77777777" w:rsidR="00412FED" w:rsidRPr="00DB15F5" w:rsidRDefault="00412FED" w:rsidP="008677CE">
            <w:pPr>
              <w:pStyle w:val="10TABLEline"/>
            </w:pPr>
            <w:r w:rsidRPr="00DB15F5">
              <w:t>Diagrams, charts, schemes</w:t>
            </w:r>
          </w:p>
        </w:tc>
        <w:tc>
          <w:tcPr>
            <w:tcW w:w="2478" w:type="dxa"/>
            <w:vAlign w:val="center"/>
          </w:tcPr>
          <w:p w14:paraId="58D618BC" w14:textId="4AA3DB2C" w:rsidR="00412FED" w:rsidRPr="00DB15F5" w:rsidRDefault="00412FED" w:rsidP="008677CE">
            <w:pPr>
              <w:pStyle w:val="10TABLEline"/>
            </w:pPr>
            <w:r w:rsidRPr="00DB15F5">
              <w:t>Times New Roman</w:t>
            </w:r>
            <w:r w:rsidR="006F53A7" w:rsidRPr="00DB15F5">
              <w:br/>
            </w:r>
            <w:r w:rsidRPr="00DB15F5">
              <w:t xml:space="preserve">from 5 to 8 </w:t>
            </w:r>
            <w:proofErr w:type="spellStart"/>
            <w:r w:rsidRPr="00DB15F5">
              <w:t>pt</w:t>
            </w:r>
            <w:proofErr w:type="spellEnd"/>
          </w:p>
        </w:tc>
        <w:tc>
          <w:tcPr>
            <w:tcW w:w="2172" w:type="dxa"/>
            <w:vAlign w:val="center"/>
          </w:tcPr>
          <w:p w14:paraId="287FB6A5" w14:textId="77777777" w:rsidR="00412FED" w:rsidRPr="00DB15F5" w:rsidRDefault="00412FED" w:rsidP="008677CE">
            <w:pPr>
              <w:pStyle w:val="10TABLEline"/>
            </w:pPr>
            <w:r w:rsidRPr="00DB15F5">
              <w:t xml:space="preserve">From 0.3 to 2 </w:t>
            </w:r>
            <w:proofErr w:type="spellStart"/>
            <w:r w:rsidRPr="00DB15F5">
              <w:t>pt</w:t>
            </w:r>
            <w:proofErr w:type="spellEnd"/>
          </w:p>
        </w:tc>
        <w:tc>
          <w:tcPr>
            <w:tcW w:w="2352" w:type="dxa"/>
            <w:vAlign w:val="center"/>
          </w:tcPr>
          <w:p w14:paraId="468EA352" w14:textId="77777777" w:rsidR="00412FED" w:rsidRPr="00DB15F5" w:rsidRDefault="00412FED" w:rsidP="008677CE">
            <w:pPr>
              <w:pStyle w:val="10TABLEline"/>
            </w:pPr>
            <w:r w:rsidRPr="00DB15F5">
              <w:t>*.pdf, *.eps, *.</w:t>
            </w:r>
            <w:proofErr w:type="spellStart"/>
            <w:r w:rsidRPr="00DB15F5">
              <w:t>cdr</w:t>
            </w:r>
            <w:proofErr w:type="spellEnd"/>
            <w:r w:rsidRPr="00DB15F5">
              <w:t>, *.</w:t>
            </w:r>
            <w:proofErr w:type="spellStart"/>
            <w:r w:rsidRPr="00DB15F5">
              <w:t>xls</w:t>
            </w:r>
            <w:proofErr w:type="spellEnd"/>
            <w:r w:rsidRPr="00DB15F5">
              <w:t>, *.</w:t>
            </w:r>
            <w:proofErr w:type="spellStart"/>
            <w:r w:rsidRPr="00DB15F5">
              <w:t>xlsx</w:t>
            </w:r>
            <w:proofErr w:type="spellEnd"/>
            <w:r w:rsidRPr="00DB15F5">
              <w:t>, *.</w:t>
            </w:r>
            <w:proofErr w:type="spellStart"/>
            <w:r w:rsidRPr="00DB15F5">
              <w:t>dwg</w:t>
            </w:r>
            <w:proofErr w:type="spellEnd"/>
          </w:p>
        </w:tc>
      </w:tr>
    </w:tbl>
    <w:p w14:paraId="4520B456" w14:textId="77777777" w:rsidR="00FE5876" w:rsidRDefault="00FE5876" w:rsidP="006B77C1">
      <w:pPr>
        <w:pStyle w:val="07PARAGRAPH1st"/>
      </w:pPr>
    </w:p>
    <w:p w14:paraId="249C0647" w14:textId="77777777" w:rsidR="006A44A5" w:rsidRPr="002A263C" w:rsidRDefault="006A44A5" w:rsidP="006B77C1">
      <w:pPr>
        <w:pStyle w:val="07PARAGRAPH1st"/>
      </w:pPr>
      <w:r w:rsidRPr="002A263C">
        <w:t>Care and attention must be given to below guidelines because importing graphics packages can often be problematic:</w:t>
      </w:r>
    </w:p>
    <w:p w14:paraId="10A9A80A" w14:textId="4B709218" w:rsidR="006A44A5" w:rsidRPr="00851593" w:rsidRDefault="006A44A5" w:rsidP="00574C55">
      <w:pPr>
        <w:pStyle w:val="13BULLETS"/>
      </w:pPr>
      <w:r w:rsidRPr="00851593">
        <w:t xml:space="preserve">All figures and tables must be placed and cited in the text in consecutive numerical order. In multi-part </w:t>
      </w:r>
      <w:r w:rsidRPr="00851593">
        <w:lastRenderedPageBreak/>
        <w:t>figures, each part should be labelled</w:t>
      </w:r>
      <w:r w:rsidR="00574C55" w:rsidRPr="00574C55">
        <w:t>, e.g. Figure 1. ****: a – ***; b – ***</w:t>
      </w:r>
      <w:r w:rsidRPr="00851593">
        <w:t xml:space="preserve">. </w:t>
      </w:r>
    </w:p>
    <w:p w14:paraId="57A03DBB" w14:textId="77777777" w:rsidR="006A44A5" w:rsidRPr="00522B06" w:rsidRDefault="006A44A5" w:rsidP="006B77C1">
      <w:pPr>
        <w:pStyle w:val="13BULLETS"/>
      </w:pPr>
      <w:r w:rsidRPr="00B10ADB">
        <w:t>The resolution o</w:t>
      </w:r>
      <w:r>
        <w:t>f</w:t>
      </w:r>
      <w:r w:rsidRPr="00B10ADB">
        <w:t xml:space="preserve"> pictures </w:t>
      </w:r>
      <w:r>
        <w:t>should be no less than</w:t>
      </w:r>
      <w:r w:rsidRPr="00B10ADB">
        <w:t xml:space="preserve"> 300 dpi (dots per inch). If the size of the final file is too large (more than 10 MB), then the manuscript should contain the figures with minimised resolution, and the original figures must be provided in separate files.</w:t>
      </w:r>
      <w:r>
        <w:t xml:space="preserve"> </w:t>
      </w:r>
    </w:p>
    <w:p w14:paraId="396D0E51" w14:textId="77777777" w:rsidR="006A44A5" w:rsidRPr="005B14F7" w:rsidRDefault="006A44A5" w:rsidP="006B77C1">
      <w:pPr>
        <w:pStyle w:val="13BULLETS"/>
      </w:pPr>
      <w:r w:rsidRPr="00813253">
        <w:t>Figures in separate files should be saved</w:t>
      </w:r>
      <w:r w:rsidRPr="00DC26B3">
        <w:t xml:space="preserve"> in appropriate formats (see Table 2)</w:t>
      </w:r>
      <w:r w:rsidRPr="005B14F7">
        <w:t>. The file name for the graphics should include their short description (e.g. Fig</w:t>
      </w:r>
      <w:r>
        <w:t>_</w:t>
      </w:r>
      <w:r w:rsidRPr="005B14F7">
        <w:t>1, Fig</w:t>
      </w:r>
      <w:r>
        <w:t>_</w:t>
      </w:r>
      <w:r w:rsidRPr="005B14F7">
        <w:t xml:space="preserve">2a). </w:t>
      </w:r>
    </w:p>
    <w:p w14:paraId="270A4404" w14:textId="290A5BEA" w:rsidR="00F1047A" w:rsidRDefault="00D2108F" w:rsidP="00B469BA">
      <w:pPr>
        <w:pStyle w:val="07PARAGRAPH"/>
        <w:ind w:firstLine="720"/>
      </w:pPr>
      <w:r w:rsidRPr="00EB2C34">
        <w:t xml:space="preserve">Figures, e.g., a diagram, must be inserted as a pure </w:t>
      </w:r>
      <w:r w:rsidR="00574C55">
        <w:t>“</w:t>
      </w:r>
      <w:r w:rsidRPr="00EB2C34">
        <w:t>image</w:t>
      </w:r>
      <w:r w:rsidR="00574C55">
        <w:t>”</w:t>
      </w:r>
      <w:r w:rsidRPr="00EB2C34">
        <w:t xml:space="preserve"> using the Word </w:t>
      </w:r>
      <w:r w:rsidR="00574C55">
        <w:t>“</w:t>
      </w:r>
      <w:r w:rsidRPr="00EB2C34">
        <w:t>Insert special</w:t>
      </w:r>
      <w:r w:rsidR="00574C55">
        <w:t>”</w:t>
      </w:r>
      <w:r w:rsidRPr="00EB2C34">
        <w:t xml:space="preserve"> option in the </w:t>
      </w:r>
      <w:r w:rsidR="00574C55">
        <w:t>“</w:t>
      </w:r>
      <w:r w:rsidRPr="00EB2C34">
        <w:t>Editing</w:t>
      </w:r>
      <w:r w:rsidR="00574C55">
        <w:t>”</w:t>
      </w:r>
      <w:r w:rsidRPr="00EB2C34">
        <w:t xml:space="preserve"> menu. The image should be fixed in relation to the text body by using the </w:t>
      </w:r>
      <w:r w:rsidR="004E506F">
        <w:t>“</w:t>
      </w:r>
      <w:r w:rsidRPr="00EB2C34">
        <w:t>Image</w:t>
      </w:r>
      <w:r w:rsidR="004E506F">
        <w:t>”</w:t>
      </w:r>
      <w:r w:rsidRPr="00EB2C34">
        <w:t xml:space="preserve"> option in the </w:t>
      </w:r>
      <w:r w:rsidR="004E506F">
        <w:t>“</w:t>
      </w:r>
      <w:r w:rsidRPr="00EB2C34">
        <w:t>Format</w:t>
      </w:r>
      <w:r w:rsidR="004E506F">
        <w:t>”</w:t>
      </w:r>
      <w:r w:rsidRPr="00EB2C34">
        <w:t xml:space="preserve"> menu. From the </w:t>
      </w:r>
      <w:r w:rsidR="004E506F">
        <w:t>“</w:t>
      </w:r>
      <w:r w:rsidRPr="00EB2C34">
        <w:t>Image</w:t>
      </w:r>
      <w:r w:rsidR="004E506F">
        <w:t>”</w:t>
      </w:r>
      <w:r w:rsidRPr="00EB2C34">
        <w:t xml:space="preserve"> option one selects the </w:t>
      </w:r>
      <w:r w:rsidR="004E506F">
        <w:t>“</w:t>
      </w:r>
      <w:r w:rsidRPr="00EB2C34">
        <w:t>Layout</w:t>
      </w:r>
      <w:r w:rsidR="004E506F">
        <w:t>”</w:t>
      </w:r>
      <w:r w:rsidRPr="00EB2C34">
        <w:t xml:space="preserve"> entry, followed by the </w:t>
      </w:r>
      <w:r w:rsidR="004E506F">
        <w:t>“</w:t>
      </w:r>
      <w:r w:rsidRPr="00EB2C34">
        <w:t>In-line-with-text</w:t>
      </w:r>
      <w:r w:rsidR="004E506F">
        <w:t>”</w:t>
      </w:r>
      <w:r w:rsidRPr="00EB2C34">
        <w:t xml:space="preserve"> option and carriage return. In </w:t>
      </w:r>
      <w:r w:rsidRPr="00576E0F">
        <w:rPr>
          <w:spacing w:val="-4"/>
        </w:rPr>
        <w:t xml:space="preserve">Office 2007, insert the Image using the </w:t>
      </w:r>
      <w:r w:rsidR="004E506F">
        <w:rPr>
          <w:spacing w:val="-4"/>
        </w:rPr>
        <w:t>“</w:t>
      </w:r>
      <w:r w:rsidRPr="00576E0F">
        <w:rPr>
          <w:spacing w:val="-4"/>
        </w:rPr>
        <w:t>Paste Special...</w:t>
      </w:r>
      <w:r w:rsidR="004E506F">
        <w:rPr>
          <w:spacing w:val="-4"/>
        </w:rPr>
        <w:t>”</w:t>
      </w:r>
      <w:r w:rsidRPr="00576E0F">
        <w:rPr>
          <w:spacing w:val="-4"/>
        </w:rPr>
        <w:t xml:space="preserve"> function accessible from under the Paste icon on the Home pane.</w:t>
      </w:r>
      <w:r w:rsidRPr="00EB2C34">
        <w:t xml:space="preserve"> </w:t>
      </w:r>
    </w:p>
    <w:p w14:paraId="546A140E" w14:textId="44A1396C" w:rsidR="00D337B1" w:rsidRDefault="00D337B1" w:rsidP="00E03925">
      <w:pPr>
        <w:pStyle w:val="06HEADING1st"/>
        <w:numPr>
          <w:ilvl w:val="0"/>
          <w:numId w:val="12"/>
        </w:numPr>
        <w:ind w:left="142" w:hanging="284"/>
        <w:rPr>
          <w:i/>
        </w:rPr>
      </w:pPr>
      <w:r w:rsidRPr="00D337B1">
        <w:t xml:space="preserve">Formulas and </w:t>
      </w:r>
      <w:r w:rsidR="00D328EE" w:rsidRPr="00D337B1">
        <w:t>e</w:t>
      </w:r>
      <w:r w:rsidRPr="00D337B1">
        <w:t>quations</w:t>
      </w:r>
    </w:p>
    <w:p w14:paraId="5A8AE355" w14:textId="77777777" w:rsidR="00B469BA" w:rsidRDefault="00D337B1" w:rsidP="00B469BA">
      <w:pPr>
        <w:pStyle w:val="07PARAGRAPH"/>
        <w:ind w:firstLine="0"/>
      </w:pPr>
      <w:r w:rsidRPr="00D337B1">
        <w:t>Formulas, equations and their components presented in the text must be written in Equation Editor. The size of basic symbols in equations should correspond to the letter size of the main text (10 </w:t>
      </w:r>
      <w:proofErr w:type="spellStart"/>
      <w:r w:rsidRPr="00D337B1">
        <w:t>pt</w:t>
      </w:r>
      <w:proofErr w:type="spellEnd"/>
      <w:r w:rsidRPr="00D337B1">
        <w:t xml:space="preserve">). To do that, modify “Full” and “Sub-symbol” parameters in “Size/Define” toolbar of the Equation Editor: main symbols – 10 </w:t>
      </w:r>
      <w:proofErr w:type="spellStart"/>
      <w:r w:rsidRPr="00D337B1">
        <w:t>pt</w:t>
      </w:r>
      <w:proofErr w:type="spellEnd"/>
      <w:r w:rsidRPr="00D337B1">
        <w:t>, indexes – 7 </w:t>
      </w:r>
      <w:proofErr w:type="spellStart"/>
      <w:r w:rsidRPr="00D337B1">
        <w:t>pt</w:t>
      </w:r>
      <w:proofErr w:type="spellEnd"/>
      <w:r w:rsidRPr="00D337B1">
        <w:t>, sub-indexes</w:t>
      </w:r>
      <w:r>
        <w:t> </w:t>
      </w:r>
      <w:r w:rsidRPr="00D337B1">
        <w:t>– 6 pt</w:t>
      </w:r>
      <w:r w:rsidR="00B469BA">
        <w:t>.</w:t>
      </w:r>
    </w:p>
    <w:p w14:paraId="33F2DDE3" w14:textId="175886AB" w:rsidR="00D337B1" w:rsidRPr="00851593" w:rsidRDefault="00D337B1" w:rsidP="00B469BA">
      <w:pPr>
        <w:pStyle w:val="07PARAGRAPH"/>
      </w:pPr>
      <w:r w:rsidRPr="00851593">
        <w:t xml:space="preserve">All the numerals, including index numbers, are presented in Regular type, variables in </w:t>
      </w:r>
      <w:r w:rsidRPr="00851593">
        <w:rPr>
          <w:i/>
        </w:rPr>
        <w:t>Italic</w:t>
      </w:r>
      <w:r w:rsidRPr="00851593">
        <w:t>. Matrices are written in square brackets [ ] and vectors in figurative brackets { }. Equations should be formatted in Times New Roman 1</w:t>
      </w:r>
      <w:r>
        <w:t>0</w:t>
      </w:r>
      <w:r w:rsidRPr="00851593">
        <w:t> pt. Punctuate equations with commas or periods when they are a part of a sentence, as in</w:t>
      </w:r>
      <w:r w:rsidR="00432EC1">
        <w:t xml:space="preserve"> </w:t>
      </w:r>
    </w:p>
    <w:p w14:paraId="0737201D" w14:textId="0BF1C2E4" w:rsidR="00D337B1" w:rsidRPr="00BB1217" w:rsidRDefault="00D337B1" w:rsidP="00D337B1">
      <w:pPr>
        <w:pStyle w:val="09DISPLAYEDEQUATION"/>
      </w:pPr>
      <w:r w:rsidRPr="002A263C">
        <w:tab/>
      </w:r>
      <w:r w:rsidR="005924AA" w:rsidRPr="008D56D8">
        <w:rPr>
          <w:noProof/>
          <w:position w:val="-22"/>
        </w:rPr>
        <w:object w:dxaOrig="540" w:dyaOrig="560" w14:anchorId="002A6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pt;height:27.75pt;mso-width-percent:0;mso-height-percent:0;mso-width-percent:0;mso-height-percent:0" o:ole="" fillcolor="window">
            <v:imagedata r:id="rId13" o:title=""/>
          </v:shape>
          <o:OLEObject Type="Embed" ProgID="Equation.3" ShapeID="_x0000_i1025" DrawAspect="Content" ObjectID="_1664267971" r:id="rId14"/>
        </w:object>
      </w:r>
      <w:r w:rsidRPr="002A263C">
        <w:t xml:space="preserve"> (</w:t>
      </w:r>
      <w:proofErr w:type="gramStart"/>
      <w:r w:rsidR="00B91798" w:rsidRPr="00987FAA">
        <w:rPr>
          <w:spacing w:val="-4"/>
        </w:rPr>
        <w:t>style</w:t>
      </w:r>
      <w:proofErr w:type="gramEnd"/>
      <w:r w:rsidR="00B91798" w:rsidRPr="00987FAA">
        <w:rPr>
          <w:spacing w:val="-4"/>
        </w:rPr>
        <w:t xml:space="preserve"> – 09_ DISPLAYED_EQUATION</w:t>
      </w:r>
      <w:r w:rsidRPr="002A263C">
        <w:t>),</w:t>
      </w:r>
      <w:r w:rsidRPr="002A263C">
        <w:rPr>
          <w:rFonts w:eastAsia="Arial"/>
        </w:rPr>
        <w:tab/>
      </w:r>
      <w:r w:rsidRPr="002A263C">
        <w:t>(1)</w:t>
      </w:r>
    </w:p>
    <w:p w14:paraId="68D7B96C" w14:textId="77777777" w:rsidR="00D337B1" w:rsidRPr="002A263C" w:rsidRDefault="00D337B1" w:rsidP="00D337B1">
      <w:r w:rsidRPr="002A263C">
        <w:t xml:space="preserve">where: </w:t>
      </w:r>
      <w:r w:rsidRPr="00461365">
        <w:rPr>
          <w:i/>
        </w:rPr>
        <w:t>a</w:t>
      </w:r>
      <w:r>
        <w:t xml:space="preserve"> – explanation; </w:t>
      </w:r>
      <w:r>
        <w:rPr>
          <w:i/>
        </w:rPr>
        <w:t xml:space="preserve">b </w:t>
      </w:r>
      <w:r>
        <w:t>– explanation, etc. (a</w:t>
      </w:r>
      <w:r w:rsidRPr="002A263C">
        <w:t>ll symbols must be explained</w:t>
      </w:r>
      <w:r>
        <w:t>)</w:t>
      </w:r>
      <w:r w:rsidRPr="002A263C">
        <w:t>.</w:t>
      </w:r>
    </w:p>
    <w:p w14:paraId="36F1499D" w14:textId="19DBC7BB" w:rsidR="00D337B1" w:rsidRPr="00851593" w:rsidRDefault="00D337B1" w:rsidP="00D337B1">
      <w:r w:rsidRPr="00851593">
        <w:t>Please confine equations to one column width</w:t>
      </w:r>
      <w:r>
        <w:t xml:space="preserve"> – 8 cm. If the equation is longer, it should be</w:t>
      </w:r>
      <w:r w:rsidRPr="00851593">
        <w:t xml:space="preserve"> </w:t>
      </w:r>
      <w:r>
        <w:t xml:space="preserve">split </w:t>
      </w:r>
      <w:r w:rsidRPr="00851593">
        <w:t xml:space="preserve">at appropriate algebraic symbols. Equations are numbered by Arabic numerals in round brackets and aligned right. The punctuation and numbers of longer equations, like (2), must be vertically </w:t>
      </w:r>
      <w:proofErr w:type="spellStart"/>
      <w:r w:rsidRPr="00851593">
        <w:t>centred</w:t>
      </w:r>
      <w:proofErr w:type="spellEnd"/>
      <w:r w:rsidRPr="00851593">
        <w:t xml:space="preserve"> with the last line of the equation. The parts of the longer equations must be </w:t>
      </w:r>
      <w:r w:rsidRPr="00EB3D3C">
        <w:t>horizontally left aligned</w:t>
      </w:r>
      <w:r w:rsidRPr="00851593">
        <w:t xml:space="preserve"> in the </w:t>
      </w:r>
      <w:r w:rsidR="001A75D8" w:rsidRPr="00851593">
        <w:t>Equation Editor</w:t>
      </w:r>
      <w:r w:rsidRPr="00851593">
        <w:t xml:space="preserve">. </w:t>
      </w:r>
    </w:p>
    <w:p w14:paraId="61A1DCA8" w14:textId="77777777" w:rsidR="00D337B1" w:rsidRPr="00C1312F" w:rsidRDefault="00D337B1" w:rsidP="00D337B1">
      <w:pPr>
        <w:pStyle w:val="09DISPLAYEDEQUATION"/>
        <w:rPr>
          <w:b/>
        </w:rPr>
      </w:pPr>
      <w:r>
        <w:tab/>
      </w:r>
      <w:r w:rsidR="005924AA" w:rsidRPr="007E3233">
        <w:rPr>
          <w:noProof/>
          <w:position w:val="-86"/>
        </w:rPr>
        <w:object w:dxaOrig="4000" w:dyaOrig="1820" w14:anchorId="751B5C81">
          <v:shape id="_x0000_i1026" type="#_x0000_t75" alt="" style="width:200.25pt;height:90pt;mso-width-percent:0;mso-height-percent:0;mso-width-percent:0;mso-height-percent:0" o:ole="">
            <v:imagedata r:id="rId15" o:title=""/>
          </v:shape>
          <o:OLEObject Type="Embed" ProgID="Equation.3" ShapeID="_x0000_i1026" DrawAspect="Content" ObjectID="_1664267972" r:id="rId16"/>
        </w:object>
      </w:r>
      <w:r>
        <w:tab/>
      </w:r>
      <w:r w:rsidRPr="00212341">
        <w:rPr>
          <w:position w:val="-50"/>
        </w:rPr>
        <w:t>(2)</w:t>
      </w:r>
    </w:p>
    <w:p w14:paraId="25FABEB1" w14:textId="199B03F5" w:rsidR="00D337B1" w:rsidRPr="00FE5876" w:rsidRDefault="00D337B1" w:rsidP="00FE5876">
      <w:pPr>
        <w:pStyle w:val="07PARAGRAPH1st"/>
      </w:pPr>
      <w:r w:rsidRPr="00FE5876">
        <w:t xml:space="preserve">Use an </w:t>
      </w:r>
      <w:proofErr w:type="spellStart"/>
      <w:r w:rsidRPr="00FE5876">
        <w:t>en</w:t>
      </w:r>
      <w:proofErr w:type="spellEnd"/>
      <w:r w:rsidRPr="00FE5876">
        <w:t xml:space="preserve">-dash (–) rather than a hyphen (-) for a minus sign. Please note that an </w:t>
      </w:r>
      <w:proofErr w:type="spellStart"/>
      <w:r w:rsidRPr="00FE5876">
        <w:t>en</w:t>
      </w:r>
      <w:proofErr w:type="spellEnd"/>
      <w:r w:rsidRPr="00FE5876">
        <w:t xml:space="preserve">-dash should be used for connecting values (years, tables, figures, equations, etc.) in a range; for connecting variables in a range, please use ÷, or “from … to …” construction. Reformatting of running text, into which special characters such as Greek letters have been entered via the keyboard, can cause these characters to disappear. In order to avoid this problem, always insert special characters to your document from </w:t>
      </w:r>
      <w:r w:rsidRPr="00E03925">
        <w:rPr>
          <w:i/>
        </w:rPr>
        <w:t>Insert</w:t>
      </w:r>
      <w:r w:rsidRPr="00FE5876">
        <w:t xml:space="preserve"> → </w:t>
      </w:r>
      <w:r w:rsidRPr="00E03925">
        <w:rPr>
          <w:i/>
        </w:rPr>
        <w:t>Symbol</w:t>
      </w:r>
      <w:r w:rsidRPr="00FE5876">
        <w:t xml:space="preserve">. In the </w:t>
      </w:r>
      <w:r w:rsidRPr="00E03925">
        <w:rPr>
          <w:i/>
        </w:rPr>
        <w:t xml:space="preserve">Symbol </w:t>
      </w:r>
      <w:r w:rsidRPr="00FE5876">
        <w:t xml:space="preserve">dialog box select the required character and click </w:t>
      </w:r>
      <w:r w:rsidRPr="00E03925">
        <w:rPr>
          <w:i/>
        </w:rPr>
        <w:t>Insert</w:t>
      </w:r>
      <w:r w:rsidRPr="00FE5876">
        <w:t>.</w:t>
      </w:r>
    </w:p>
    <w:p w14:paraId="6AF9CCB3" w14:textId="755624A6" w:rsidR="00652A15" w:rsidRPr="00D337B1" w:rsidRDefault="00652A15" w:rsidP="00E03925">
      <w:pPr>
        <w:pStyle w:val="06HEADING1st"/>
        <w:numPr>
          <w:ilvl w:val="0"/>
          <w:numId w:val="12"/>
        </w:numPr>
        <w:ind w:left="284" w:hanging="284"/>
        <w:rPr>
          <w:i/>
        </w:rPr>
      </w:pPr>
      <w:r w:rsidRPr="00D337B1">
        <w:t xml:space="preserve">Reference </w:t>
      </w:r>
      <w:r w:rsidR="00D328EE" w:rsidRPr="00D337B1">
        <w:t>s</w:t>
      </w:r>
      <w:r w:rsidRPr="00D337B1">
        <w:t xml:space="preserve">tyle </w:t>
      </w:r>
    </w:p>
    <w:p w14:paraId="7EAC7421" w14:textId="75054D7A" w:rsidR="00DC51C4" w:rsidRPr="00DC51C4" w:rsidRDefault="00B15B5C" w:rsidP="00DC51C4">
      <w:pPr>
        <w:pStyle w:val="07PARAGRAPH"/>
      </w:pPr>
      <w:r w:rsidRPr="00DC51C4">
        <w:t xml:space="preserve">Please use the APA (surname and year) short reference system for citations in the text with a detailed alphabetical list at the end of the paper. </w:t>
      </w:r>
      <w:r w:rsidR="00DC51C4" w:rsidRPr="00DC51C4">
        <w:t xml:space="preserve">We recommend preparing the references with a bibliography software package, such as </w:t>
      </w:r>
      <w:r w:rsidR="00DC51C4">
        <w:t>Mendeley</w:t>
      </w:r>
      <w:r w:rsidR="00DC51C4" w:rsidRPr="00DC51C4">
        <w:t xml:space="preserve"> or Zotero to avoid typing </w:t>
      </w:r>
      <w:r w:rsidR="00DC51C4">
        <w:t xml:space="preserve">and/or style </w:t>
      </w:r>
      <w:r w:rsidR="00DC51C4" w:rsidRPr="00DC51C4">
        <w:t>mistakes and duplicated references. Include the digital object identifier (DOI) for all references where available.</w:t>
      </w:r>
    </w:p>
    <w:p w14:paraId="6C351D84" w14:textId="20913BB6" w:rsidR="00B15B5C" w:rsidRDefault="00B15B5C" w:rsidP="00DC51C4">
      <w:pPr>
        <w:pStyle w:val="07PARAGRAPH"/>
      </w:pPr>
      <w:r w:rsidRPr="00DC51C4">
        <w:t xml:space="preserve">For the work by two authors both should be mentioned every time. The word “and” between the authors’ names within the text and the ampersand in parentheses </w:t>
      </w:r>
      <w:proofErr w:type="gramStart"/>
      <w:r w:rsidRPr="00DC51C4">
        <w:t>should be used</w:t>
      </w:r>
      <w:proofErr w:type="gramEnd"/>
      <w:r w:rsidRPr="00DC51C4">
        <w:t xml:space="preserve">, e.g. Brown and Caste (2004)… or (Brown &amp; Caste, 2004). All the authors should be listed in the signal phrase or in parentheses when the source of up to five authors is cited for the first time in the text. The word “and” between the authors’ names within the text and the ampersand in parentheses </w:t>
      </w:r>
      <w:proofErr w:type="gramStart"/>
      <w:r w:rsidRPr="00DC51C4">
        <w:t>should be used</w:t>
      </w:r>
      <w:proofErr w:type="gramEnd"/>
      <w:r w:rsidRPr="00DC51C4">
        <w:t xml:space="preserve">, e.g. </w:t>
      </w:r>
      <w:proofErr w:type="spellStart"/>
      <w:r w:rsidRPr="00DC51C4">
        <w:t>Ferenhof</w:t>
      </w:r>
      <w:proofErr w:type="spellEnd"/>
      <w:r w:rsidRPr="00DC51C4">
        <w:t xml:space="preserve">, Durst, </w:t>
      </w:r>
      <w:proofErr w:type="spellStart"/>
      <w:r w:rsidRPr="00DC51C4">
        <w:t>Bialecki</w:t>
      </w:r>
      <w:proofErr w:type="spellEnd"/>
      <w:r w:rsidRPr="00DC51C4">
        <w:t>, and Selig</w:t>
      </w:r>
      <w:r w:rsidRPr="008F530E">
        <w:t xml:space="preserve"> </w:t>
      </w:r>
      <w:r>
        <w:t>(</w:t>
      </w:r>
      <w:r w:rsidRPr="008F530E">
        <w:t>2015</w:t>
      </w:r>
      <w:r>
        <w:t>)</w:t>
      </w:r>
      <w:r w:rsidRPr="009B79AB">
        <w:t>… or (</w:t>
      </w:r>
      <w:proofErr w:type="spellStart"/>
      <w:r w:rsidRPr="00F90AC4">
        <w:t>Ferenhof</w:t>
      </w:r>
      <w:proofErr w:type="spellEnd"/>
      <w:r w:rsidRPr="00F90AC4">
        <w:t xml:space="preserve">, Durst, </w:t>
      </w:r>
      <w:proofErr w:type="spellStart"/>
      <w:r w:rsidRPr="00F90AC4">
        <w:t>Bialecki</w:t>
      </w:r>
      <w:proofErr w:type="spellEnd"/>
      <w:r w:rsidRPr="00F90AC4">
        <w:t xml:space="preserve"> &amp; Selig, 2015</w:t>
      </w:r>
      <w:r w:rsidRPr="009B79AB">
        <w:t xml:space="preserve">). </w:t>
      </w:r>
      <w:r w:rsidRPr="00A27E2D">
        <w:t>The first author</w:t>
      </w:r>
      <w:r>
        <w:t>’</w:t>
      </w:r>
      <w:r w:rsidRPr="00A27E2D">
        <w:t xml:space="preserve">s </w:t>
      </w:r>
      <w:r>
        <w:t>surname</w:t>
      </w:r>
      <w:r w:rsidRPr="00A27E2D">
        <w:t xml:space="preserve"> followed by et al.</w:t>
      </w:r>
      <w:r>
        <w:t xml:space="preserve"> should be used for</w:t>
      </w:r>
      <w:r w:rsidRPr="00A27E2D">
        <w:t xml:space="preserve"> subsequent citations</w:t>
      </w:r>
      <w:r>
        <w:t>.</w:t>
      </w:r>
      <w:r w:rsidRPr="00A27E2D">
        <w:t xml:space="preserve"> </w:t>
      </w:r>
      <w:r w:rsidRPr="009B79AB">
        <w:t xml:space="preserve">If the sources have more than six researchers, only the surname of the first author </w:t>
      </w:r>
      <w:r>
        <w:t xml:space="preserve">followed by et al. </w:t>
      </w:r>
      <w:r w:rsidRPr="009B79AB">
        <w:t>should be indicated</w:t>
      </w:r>
      <w:r>
        <w:t xml:space="preserve"> (</w:t>
      </w:r>
      <w:r w:rsidRPr="00FF3399">
        <w:t>Singh</w:t>
      </w:r>
      <w:r>
        <w:t xml:space="preserve"> et al., 2012)</w:t>
      </w:r>
      <w:r w:rsidRPr="009B79AB">
        <w:t>.</w:t>
      </w:r>
      <w:r w:rsidRPr="00A27E2D">
        <w:t xml:space="preserve"> </w:t>
      </w:r>
      <w:r w:rsidR="00D328EE" w:rsidRPr="00D328EE">
        <w:lastRenderedPageBreak/>
        <w:t xml:space="preserve">Write out the full name of the organizations or groups that serve as authors the first time they appear in the text, e.g. (Vilnius Gediminas Technical University [VGTU], 2018). For subsequent citations, the name of the group or organization may be abbreviated (VGTU, 2018). </w:t>
      </w:r>
      <w:r w:rsidRPr="009B79AB">
        <w:t>In case the list of references includes persons bearing the same surnames, the first letter of the author’s name should be indicated, e.g. (</w:t>
      </w:r>
      <w:r>
        <w:t xml:space="preserve">V. </w:t>
      </w:r>
      <w:proofErr w:type="spellStart"/>
      <w:r>
        <w:t>Paulauskas</w:t>
      </w:r>
      <w:proofErr w:type="spellEnd"/>
      <w:r>
        <w:t xml:space="preserve"> </w:t>
      </w:r>
      <w:r>
        <w:rPr>
          <w:lang w:val="en-US"/>
        </w:rPr>
        <w:t xml:space="preserve">&amp; D. </w:t>
      </w:r>
      <w:proofErr w:type="spellStart"/>
      <w:r>
        <w:rPr>
          <w:lang w:val="en-US"/>
        </w:rPr>
        <w:t>Paulauskas</w:t>
      </w:r>
      <w:proofErr w:type="spellEnd"/>
      <w:r>
        <w:rPr>
          <w:lang w:val="en-US"/>
        </w:rPr>
        <w:t xml:space="preserve">, </w:t>
      </w:r>
      <w:r>
        <w:rPr>
          <w:lang w:val="en"/>
        </w:rPr>
        <w:t>2013</w:t>
      </w:r>
      <w:r w:rsidRPr="009B79AB">
        <w:t>). Sources of the same authors and the same year should be mentioned in the following way (</w:t>
      </w:r>
      <w:r w:rsidRPr="00790530">
        <w:t>Liu, 2013a, 2013b). In</w:t>
      </w:r>
      <w:r w:rsidRPr="00426B87">
        <w:t xml:space="preserve"> case no author is indicated, the title of the source in the signal phrase, and the first word or two of the title in the parentheses should be used</w:t>
      </w:r>
      <w:r>
        <w:t xml:space="preserve"> (</w:t>
      </w:r>
      <w:r w:rsidRPr="00794A8B">
        <w:rPr>
          <w:i/>
        </w:rPr>
        <w:t>Oxford Dictionary</w:t>
      </w:r>
      <w:r>
        <w:rPr>
          <w:i/>
        </w:rPr>
        <w:t xml:space="preserve"> of English</w:t>
      </w:r>
      <w:r>
        <w:t>, 2010)</w:t>
      </w:r>
      <w:r w:rsidRPr="00794A8B">
        <w:t>.</w:t>
      </w:r>
      <w:r w:rsidRPr="00426B87">
        <w:t xml:space="preserve"> If there is no date i</w:t>
      </w:r>
      <w:r>
        <w:t>n the source, the abbreviation “</w:t>
      </w:r>
      <w:r w:rsidRPr="00426B87">
        <w:t>n.d.</w:t>
      </w:r>
      <w:r>
        <w:t>”</w:t>
      </w:r>
      <w:r w:rsidRPr="00426B87">
        <w:t xml:space="preserve"> (for </w:t>
      </w:r>
      <w:r>
        <w:t>“</w:t>
      </w:r>
      <w:r w:rsidRPr="00426B87">
        <w:t>no date</w:t>
      </w:r>
      <w:r>
        <w:t>”</w:t>
      </w:r>
      <w:r w:rsidRPr="00426B87">
        <w:t xml:space="preserve">) should be used. </w:t>
      </w:r>
      <w:r>
        <w:t xml:space="preserve">Two or more works by different authors who are cited within the same parentheses should be listed in alphabetical order by the first author’s surname and putting semicolons between them. </w:t>
      </w:r>
      <w:r w:rsidRPr="00B865D3">
        <w:t xml:space="preserve">Please use the transliterated (not translated) version of the names and sources in Cyrillic </w:t>
      </w:r>
      <w:r>
        <w:t>according to the USA Library of the Congress Romanization rules</w:t>
      </w:r>
      <w:r w:rsidRPr="00252FFD">
        <w:t xml:space="preserve"> </w:t>
      </w:r>
      <w:hyperlink r:id="rId17" w:history="1">
        <w:r w:rsidRPr="00895AA7">
          <w:rPr>
            <w:rStyle w:val="Hyperlink"/>
          </w:rPr>
          <w:t>https://www.loc.gov/catdir/cpso/roman.html</w:t>
        </w:r>
      </w:hyperlink>
      <w:r>
        <w:t>.</w:t>
      </w:r>
      <w:r w:rsidRPr="00B865D3">
        <w:t xml:space="preserve"> </w:t>
      </w:r>
    </w:p>
    <w:p w14:paraId="4CBA4FCE" w14:textId="77777777" w:rsidR="00B15B5C" w:rsidRPr="00794A8B" w:rsidRDefault="00B15B5C" w:rsidP="00B15B5C">
      <w:pPr>
        <w:pStyle w:val="Paragraph"/>
        <w:ind w:firstLine="426"/>
      </w:pPr>
      <w:r w:rsidRPr="00794A8B">
        <w:t>See examples in Reference list:</w:t>
      </w:r>
    </w:p>
    <w:p w14:paraId="22947F9C" w14:textId="77777777" w:rsidR="00B15B5C" w:rsidRDefault="00B15B5C" w:rsidP="00FB3423">
      <w:pPr>
        <w:pStyle w:val="13BULLETS"/>
        <w:spacing w:before="0"/>
        <w:rPr>
          <w:rFonts w:eastAsia="TimesNewRomanPSMT"/>
        </w:rPr>
      </w:pPr>
      <w:r w:rsidRPr="00794A8B">
        <w:t xml:space="preserve">For a book (Montgomery, 2012; </w:t>
      </w:r>
      <w:r w:rsidRPr="00794A8B">
        <w:rPr>
          <w:i/>
        </w:rPr>
        <w:t>Oxford Dictionary</w:t>
      </w:r>
      <w:r>
        <w:rPr>
          <w:i/>
        </w:rPr>
        <w:t xml:space="preserve"> of English</w:t>
      </w:r>
      <w:r>
        <w:t>, 2010</w:t>
      </w:r>
      <w:r w:rsidRPr="00794A8B">
        <w:rPr>
          <w:rFonts w:eastAsia="TimesNewRomanPSMT"/>
        </w:rPr>
        <w:t>)</w:t>
      </w:r>
      <w:r>
        <w:rPr>
          <w:rFonts w:eastAsia="TimesNewRomanPSMT"/>
        </w:rPr>
        <w:t>;</w:t>
      </w:r>
    </w:p>
    <w:p w14:paraId="35F03B1F" w14:textId="77777777" w:rsidR="00B15B5C" w:rsidRPr="0012593C" w:rsidRDefault="00B15B5C" w:rsidP="00FB3423">
      <w:pPr>
        <w:pStyle w:val="13BULLETS"/>
        <w:spacing w:before="0"/>
        <w:rPr>
          <w:rFonts w:eastAsia="TimesNewRomanPSMT"/>
        </w:rPr>
      </w:pPr>
      <w:r w:rsidRPr="008677CE">
        <w:t>For chapters or parts of edited works included in collections or textbooks (</w:t>
      </w:r>
      <w:r w:rsidRPr="00794A8B">
        <w:t>Slack</w:t>
      </w:r>
      <w:r>
        <w:t xml:space="preserve">, </w:t>
      </w:r>
      <w:r w:rsidRPr="00794A8B">
        <w:t>2007</w:t>
      </w:r>
      <w:r>
        <w:t>);</w:t>
      </w:r>
      <w:r w:rsidRPr="0012593C">
        <w:rPr>
          <w:rFonts w:eastAsia="MS Mincho"/>
        </w:rPr>
        <w:t xml:space="preserve"> </w:t>
      </w:r>
    </w:p>
    <w:p w14:paraId="5C18D79F" w14:textId="2538B6A1" w:rsidR="00B15B5C" w:rsidRPr="0031390D" w:rsidRDefault="00B15B5C" w:rsidP="00FB3423">
      <w:pPr>
        <w:pStyle w:val="13BULLETS"/>
        <w:spacing w:before="0"/>
        <w:rPr>
          <w:rFonts w:eastAsia="TimesNewRomanPSMT"/>
        </w:rPr>
      </w:pPr>
      <w:r w:rsidRPr="008677CE">
        <w:t>For journal articles (</w:t>
      </w:r>
      <w:proofErr w:type="spellStart"/>
      <w:r w:rsidRPr="0034155D">
        <w:t>Chrobot</w:t>
      </w:r>
      <w:proofErr w:type="spellEnd"/>
      <w:r w:rsidRPr="0034155D">
        <w:t xml:space="preserve">-Mason &amp; </w:t>
      </w:r>
      <w:proofErr w:type="spellStart"/>
      <w:r w:rsidRPr="0034155D">
        <w:t>Aramovich</w:t>
      </w:r>
      <w:proofErr w:type="spellEnd"/>
      <w:r w:rsidRPr="0034155D">
        <w:t>, 2013</w:t>
      </w:r>
      <w:r>
        <w:t xml:space="preserve">; </w:t>
      </w:r>
      <w:proofErr w:type="spellStart"/>
      <w:r w:rsidRPr="0012593C">
        <w:t>Ferenhof</w:t>
      </w:r>
      <w:proofErr w:type="spellEnd"/>
      <w:r w:rsidRPr="0012593C">
        <w:t xml:space="preserve">, Durst, </w:t>
      </w:r>
      <w:proofErr w:type="spellStart"/>
      <w:r w:rsidRPr="0012593C">
        <w:t>Bialecki</w:t>
      </w:r>
      <w:proofErr w:type="spellEnd"/>
      <w:r w:rsidRPr="0012593C">
        <w:t xml:space="preserve"> &amp; Selig, 2015</w:t>
      </w:r>
      <w:r>
        <w:t xml:space="preserve">; Liu, 2013a, 2013b; V. </w:t>
      </w:r>
      <w:proofErr w:type="spellStart"/>
      <w:r>
        <w:t>Paulauskas</w:t>
      </w:r>
      <w:proofErr w:type="spellEnd"/>
      <w:r>
        <w:t xml:space="preserve"> </w:t>
      </w:r>
      <w:r>
        <w:rPr>
          <w:lang w:val="en-US"/>
        </w:rPr>
        <w:t xml:space="preserve">&amp; D. </w:t>
      </w:r>
      <w:proofErr w:type="spellStart"/>
      <w:r>
        <w:rPr>
          <w:lang w:val="en-US"/>
        </w:rPr>
        <w:t>Paulauskas</w:t>
      </w:r>
      <w:proofErr w:type="spellEnd"/>
      <w:r>
        <w:rPr>
          <w:lang w:val="en-US"/>
        </w:rPr>
        <w:t xml:space="preserve">, </w:t>
      </w:r>
      <w:r>
        <w:rPr>
          <w:lang w:val="en"/>
        </w:rPr>
        <w:t xml:space="preserve">2013; </w:t>
      </w:r>
      <w:r>
        <w:t>Singh et al., 2012);</w:t>
      </w:r>
    </w:p>
    <w:p w14:paraId="4014D3EA" w14:textId="77777777" w:rsidR="00B15B5C" w:rsidRDefault="00B15B5C" w:rsidP="00FB3423">
      <w:pPr>
        <w:pStyle w:val="13BULLETS"/>
        <w:spacing w:before="0"/>
      </w:pPr>
      <w:r w:rsidRPr="003D0D33">
        <w:t>For internet documents (</w:t>
      </w:r>
      <w:proofErr w:type="spellStart"/>
      <w:r>
        <w:rPr>
          <w:spacing w:val="-2"/>
        </w:rPr>
        <w:t>Klibanoff</w:t>
      </w:r>
      <w:proofErr w:type="spellEnd"/>
      <w:r w:rsidRPr="0012593C">
        <w:rPr>
          <w:spacing w:val="-2"/>
        </w:rPr>
        <w:t xml:space="preserve">, </w:t>
      </w:r>
      <w:proofErr w:type="spellStart"/>
      <w:r w:rsidRPr="0012593C">
        <w:rPr>
          <w:spacing w:val="-2"/>
        </w:rPr>
        <w:t>n.d.</w:t>
      </w:r>
      <w:proofErr w:type="spellEnd"/>
      <w:r w:rsidRPr="003D0D33">
        <w:t xml:space="preserve">); </w:t>
      </w:r>
    </w:p>
    <w:p w14:paraId="7A129A16" w14:textId="77777777" w:rsidR="00B15B5C" w:rsidRPr="0012593C" w:rsidRDefault="00B15B5C" w:rsidP="00FB3423">
      <w:pPr>
        <w:pStyle w:val="13BULLETS"/>
        <w:spacing w:before="0"/>
        <w:rPr>
          <w:rFonts w:eastAsia="TimesNewRomanPSMT"/>
        </w:rPr>
      </w:pPr>
      <w:r>
        <w:t>For online newspapers</w:t>
      </w:r>
      <w:r w:rsidRPr="00794A8B">
        <w:t xml:space="preserve"> </w:t>
      </w:r>
      <w:r>
        <w:t>(</w:t>
      </w:r>
      <w:r w:rsidRPr="0031390D">
        <w:t>Isaak, &amp; Conger, 2018</w:t>
      </w:r>
      <w:r>
        <w:t>);</w:t>
      </w:r>
    </w:p>
    <w:p w14:paraId="36AE3547" w14:textId="77777777" w:rsidR="00B15B5C" w:rsidRDefault="00B15B5C" w:rsidP="00FB3423">
      <w:pPr>
        <w:pStyle w:val="13BULLETS"/>
        <w:spacing w:before="0"/>
      </w:pPr>
      <w:r w:rsidRPr="00794A8B">
        <w:t>For conference</w:t>
      </w:r>
      <w:r w:rsidRPr="008677CE">
        <w:t xml:space="preserve"> proceedings</w:t>
      </w:r>
      <w:r>
        <w:t>:</w:t>
      </w:r>
    </w:p>
    <w:p w14:paraId="543EC53A" w14:textId="0CE2D6F9" w:rsidR="00B15B5C" w:rsidRPr="0031390D" w:rsidRDefault="00B15B5C" w:rsidP="00FB3423">
      <w:pPr>
        <w:pStyle w:val="13BULLETS"/>
        <w:numPr>
          <w:ilvl w:val="0"/>
          <w:numId w:val="11"/>
        </w:numPr>
        <w:spacing w:before="0"/>
      </w:pPr>
      <w:r>
        <w:t>published (</w:t>
      </w:r>
      <w:proofErr w:type="spellStart"/>
      <w:r>
        <w:t>Saraiji</w:t>
      </w:r>
      <w:proofErr w:type="spellEnd"/>
      <w:r>
        <w:t xml:space="preserve">, </w:t>
      </w:r>
      <w:proofErr w:type="spellStart"/>
      <w:r>
        <w:t>Harb</w:t>
      </w:r>
      <w:proofErr w:type="spellEnd"/>
      <w:r>
        <w:t xml:space="preserve"> </w:t>
      </w:r>
      <w:r>
        <w:rPr>
          <w:lang w:val="en-US"/>
        </w:rPr>
        <w:t xml:space="preserve">&amp; </w:t>
      </w:r>
      <w:proofErr w:type="spellStart"/>
      <w:r>
        <w:rPr>
          <w:lang w:val="en-US"/>
        </w:rPr>
        <w:t>Hamdan</w:t>
      </w:r>
      <w:proofErr w:type="spellEnd"/>
      <w:r>
        <w:rPr>
          <w:lang w:val="en-US"/>
        </w:rPr>
        <w:t>, 2011);</w:t>
      </w:r>
    </w:p>
    <w:p w14:paraId="07211326" w14:textId="77777777" w:rsidR="00B15B5C" w:rsidRPr="008677CE" w:rsidRDefault="00B15B5C" w:rsidP="00FB3423">
      <w:pPr>
        <w:pStyle w:val="13BULLETS"/>
        <w:numPr>
          <w:ilvl w:val="0"/>
          <w:numId w:val="11"/>
        </w:numPr>
        <w:spacing w:before="0"/>
      </w:pPr>
      <w:r>
        <w:rPr>
          <w:lang w:val="en-US"/>
        </w:rPr>
        <w:t>unpublished (</w:t>
      </w:r>
      <w:r w:rsidRPr="004C3599">
        <w:t>Brown &amp; Caste, 2004</w:t>
      </w:r>
      <w:r>
        <w:t>)</w:t>
      </w:r>
      <w:r w:rsidRPr="008677CE">
        <w:t>;</w:t>
      </w:r>
    </w:p>
    <w:p w14:paraId="1AE83A73" w14:textId="77777777" w:rsidR="00B15B5C" w:rsidRPr="0031390D" w:rsidRDefault="00B15B5C" w:rsidP="00FB3423">
      <w:pPr>
        <w:pStyle w:val="13BULLETS"/>
        <w:spacing w:before="0"/>
      </w:pPr>
      <w:r w:rsidRPr="008677CE">
        <w:t>For thesis or dissertation (</w:t>
      </w:r>
      <w:proofErr w:type="spellStart"/>
      <w:r w:rsidRPr="00741E78">
        <w:t>Sledevič</w:t>
      </w:r>
      <w:proofErr w:type="spellEnd"/>
      <w:r w:rsidRPr="00741E78">
        <w:t>, 2016</w:t>
      </w:r>
      <w:r>
        <w:t xml:space="preserve">; </w:t>
      </w:r>
      <w:proofErr w:type="spellStart"/>
      <w:r w:rsidRPr="00F90481">
        <w:t>Suwetwattanakul</w:t>
      </w:r>
      <w:proofErr w:type="spellEnd"/>
      <w:r w:rsidRPr="00F90481">
        <w:t>, 2010</w:t>
      </w:r>
      <w:r w:rsidRPr="008677CE">
        <w:rPr>
          <w:rFonts w:eastAsia="MS Mincho"/>
        </w:rPr>
        <w:t>)</w:t>
      </w:r>
      <w:r>
        <w:rPr>
          <w:rFonts w:eastAsia="MS Mincho"/>
        </w:rPr>
        <w:t>;</w:t>
      </w:r>
    </w:p>
    <w:p w14:paraId="5A17169B" w14:textId="18AFD970" w:rsidR="00B15B5C" w:rsidRDefault="00B15B5C" w:rsidP="00FB3423">
      <w:pPr>
        <w:pStyle w:val="13BULLETS"/>
        <w:spacing w:before="0"/>
      </w:pPr>
      <w:r w:rsidRPr="008677CE">
        <w:t xml:space="preserve">For </w:t>
      </w:r>
      <w:r>
        <w:t>technical reports</w:t>
      </w:r>
      <w:r w:rsidRPr="00187613">
        <w:t xml:space="preserve"> (</w:t>
      </w:r>
      <w:r w:rsidRPr="0031390D">
        <w:t>Eller &amp; Olson, 2009</w:t>
      </w:r>
      <w:r w:rsidRPr="00187613">
        <w:t>)</w:t>
      </w:r>
      <w:r>
        <w:t>;</w:t>
      </w:r>
    </w:p>
    <w:p w14:paraId="42CB276D" w14:textId="3B0A1560" w:rsidR="00B15B5C" w:rsidRPr="0031390D" w:rsidRDefault="00B15B5C" w:rsidP="00FB3423">
      <w:pPr>
        <w:pStyle w:val="13BULLETS"/>
        <w:spacing w:before="0"/>
      </w:pPr>
      <w:r>
        <w:t>For working papers (</w:t>
      </w:r>
      <w:proofErr w:type="spellStart"/>
      <w:r w:rsidRPr="0031390D">
        <w:t>Altunbas</w:t>
      </w:r>
      <w:proofErr w:type="spellEnd"/>
      <w:r w:rsidRPr="0031390D">
        <w:t xml:space="preserve">, </w:t>
      </w:r>
      <w:proofErr w:type="spellStart"/>
      <w:r w:rsidRPr="0031390D">
        <w:t>Manganelli</w:t>
      </w:r>
      <w:proofErr w:type="spellEnd"/>
      <w:r w:rsidRPr="0031390D">
        <w:t xml:space="preserve"> </w:t>
      </w:r>
      <w:r>
        <w:t xml:space="preserve">&amp; Marques-Ibanez, </w:t>
      </w:r>
      <w:r w:rsidRPr="0031390D">
        <w:t>2011)</w:t>
      </w:r>
      <w:r>
        <w:t>;</w:t>
      </w:r>
    </w:p>
    <w:p w14:paraId="06B468C0" w14:textId="77777777" w:rsidR="00B15B5C" w:rsidRDefault="00B15B5C" w:rsidP="00FB3423">
      <w:pPr>
        <w:pStyle w:val="13BULLETS"/>
        <w:spacing w:before="0"/>
      </w:pPr>
      <w:r>
        <w:t>For Quality Standards (</w:t>
      </w:r>
      <w:r w:rsidRPr="00985D27">
        <w:t>European Committee for Standardization</w:t>
      </w:r>
      <w:r>
        <w:t>,</w:t>
      </w:r>
      <w:r w:rsidRPr="00985D27">
        <w:t xml:space="preserve"> 2005</w:t>
      </w:r>
      <w:r>
        <w:t xml:space="preserve">; </w:t>
      </w:r>
      <w:r w:rsidRPr="0012593C">
        <w:t>International Organization for Standardization</w:t>
      </w:r>
      <w:r>
        <w:t xml:space="preserve">, </w:t>
      </w:r>
      <w:r w:rsidRPr="0012593C">
        <w:t>1998)</w:t>
      </w:r>
      <w:r>
        <w:t>;</w:t>
      </w:r>
    </w:p>
    <w:p w14:paraId="522353A8" w14:textId="77777777" w:rsidR="00B15B5C" w:rsidRDefault="00B15B5C" w:rsidP="00FB3423">
      <w:pPr>
        <w:pStyle w:val="13BULLETS"/>
        <w:spacing w:before="0"/>
      </w:pPr>
      <w:r>
        <w:t>For EU publications (European Parliament</w:t>
      </w:r>
      <w:r w:rsidRPr="0026400A">
        <w:t xml:space="preserve"> &amp; Council of the European Union</w:t>
      </w:r>
      <w:r>
        <w:t xml:space="preserve">, </w:t>
      </w:r>
      <w:r w:rsidRPr="0026400A">
        <w:t>2009)</w:t>
      </w:r>
    </w:p>
    <w:p w14:paraId="304D3FEE" w14:textId="77777777" w:rsidR="00B15B5C" w:rsidRPr="0026400A" w:rsidRDefault="00B15B5C" w:rsidP="00FB3423">
      <w:pPr>
        <w:pStyle w:val="13BULLETS"/>
        <w:spacing w:before="0"/>
      </w:pPr>
      <w:r w:rsidRPr="00906239">
        <w:rPr>
          <w:szCs w:val="20"/>
        </w:rPr>
        <w:t>For statistics (</w:t>
      </w:r>
      <w:r w:rsidRPr="00906239">
        <w:rPr>
          <w:rFonts w:cs="Arial"/>
          <w:szCs w:val="20"/>
          <w:shd w:val="clear" w:color="auto" w:fill="FFFFFF"/>
        </w:rPr>
        <w:t xml:space="preserve">WITS </w:t>
      </w:r>
      <w:r>
        <w:rPr>
          <w:rFonts w:cs="Arial"/>
          <w:szCs w:val="20"/>
          <w:shd w:val="clear" w:color="auto" w:fill="FFFFFF"/>
        </w:rPr>
        <w:t>–</w:t>
      </w:r>
      <w:r w:rsidRPr="00906239">
        <w:rPr>
          <w:rFonts w:cs="Arial"/>
          <w:szCs w:val="20"/>
          <w:shd w:val="clear" w:color="auto" w:fill="FFFFFF"/>
        </w:rPr>
        <w:t xml:space="preserve"> UNSD </w:t>
      </w:r>
      <w:proofErr w:type="spellStart"/>
      <w:r w:rsidRPr="00906239">
        <w:rPr>
          <w:rFonts w:cs="Arial"/>
          <w:szCs w:val="20"/>
          <w:shd w:val="clear" w:color="auto" w:fill="FFFFFF"/>
        </w:rPr>
        <w:t>Comtrade</w:t>
      </w:r>
      <w:proofErr w:type="spellEnd"/>
      <w:r w:rsidRPr="00906239">
        <w:rPr>
          <w:rFonts w:cs="Arial"/>
          <w:szCs w:val="20"/>
          <w:shd w:val="clear" w:color="auto" w:fill="FFFFFF"/>
        </w:rPr>
        <w:t>, 2017</w:t>
      </w:r>
      <w:r w:rsidRPr="00231012">
        <w:rPr>
          <w:rFonts w:cs="Arial"/>
          <w:color w:val="333333"/>
          <w:sz w:val="18"/>
          <w:szCs w:val="18"/>
          <w:shd w:val="clear" w:color="auto" w:fill="FFFFFF"/>
        </w:rPr>
        <w:t>)</w:t>
      </w:r>
      <w:r>
        <w:rPr>
          <w:rFonts w:cs="Arial"/>
          <w:color w:val="333333"/>
          <w:sz w:val="18"/>
          <w:szCs w:val="18"/>
          <w:shd w:val="clear" w:color="auto" w:fill="FFFFFF"/>
        </w:rPr>
        <w:t>;</w:t>
      </w:r>
    </w:p>
    <w:p w14:paraId="1E9A5685" w14:textId="77777777" w:rsidR="00B15B5C" w:rsidRDefault="00B15B5C" w:rsidP="00FB3423">
      <w:pPr>
        <w:pStyle w:val="13BULLETS"/>
        <w:spacing w:before="0"/>
      </w:pPr>
      <w:r>
        <w:t>For presentation slides (</w:t>
      </w:r>
      <w:proofErr w:type="spellStart"/>
      <w:r w:rsidRPr="0031390D">
        <w:t>Neher</w:t>
      </w:r>
      <w:proofErr w:type="spellEnd"/>
      <w:r w:rsidRPr="0031390D">
        <w:t>, 2013</w:t>
      </w:r>
      <w:r>
        <w:t>);</w:t>
      </w:r>
    </w:p>
    <w:p w14:paraId="21F5E39E" w14:textId="77777777" w:rsidR="00B15B5C" w:rsidRPr="00187613" w:rsidRDefault="00B15B5C" w:rsidP="00FB3423">
      <w:pPr>
        <w:pStyle w:val="13BULLETS"/>
        <w:spacing w:before="0"/>
      </w:pPr>
      <w:r>
        <w:t>For archives (</w:t>
      </w:r>
      <w:r w:rsidRPr="0031390D">
        <w:t>Wilson, 2000</w:t>
      </w:r>
      <w:r>
        <w:t>)</w:t>
      </w:r>
      <w:r w:rsidRPr="00187613">
        <w:t>.</w:t>
      </w:r>
    </w:p>
    <w:p w14:paraId="7129D9D2" w14:textId="77777777" w:rsidR="00B15B5C" w:rsidRDefault="00B15B5C" w:rsidP="00B15B5C">
      <w:pPr>
        <w:pStyle w:val="Bulletedlist"/>
        <w:numPr>
          <w:ilvl w:val="0"/>
          <w:numId w:val="0"/>
        </w:numPr>
      </w:pPr>
      <w:r w:rsidRPr="00876DC1">
        <w:t xml:space="preserve">For formatting references use </w:t>
      </w:r>
      <w:r>
        <w:t xml:space="preserve">font Times New Roman, size 9 </w:t>
      </w:r>
      <w:proofErr w:type="spellStart"/>
      <w:r>
        <w:t>pt</w:t>
      </w:r>
      <w:proofErr w:type="spellEnd"/>
      <w:r>
        <w:t>, style –11_REFERENCES</w:t>
      </w:r>
      <w:r w:rsidRPr="00876DC1">
        <w:t>.</w:t>
      </w:r>
    </w:p>
    <w:p w14:paraId="64743478" w14:textId="74F348DF" w:rsidR="00652A15" w:rsidRPr="002A263C" w:rsidRDefault="00652A15" w:rsidP="006B77C1">
      <w:pPr>
        <w:pStyle w:val="06HEADING1st"/>
        <w:rPr>
          <w:sz w:val="19"/>
          <w:szCs w:val="19"/>
        </w:rPr>
      </w:pPr>
      <w:r w:rsidRPr="00652A15">
        <w:t xml:space="preserve">Conclusions </w:t>
      </w:r>
    </w:p>
    <w:p w14:paraId="590DC2DF" w14:textId="199B707D" w:rsidR="00652A15" w:rsidRDefault="00652A15" w:rsidP="006B77C1">
      <w:pPr>
        <w:pStyle w:val="07PARAGRAPH1st"/>
      </w:pPr>
      <w:r w:rsidRPr="00917D05">
        <w:t>Conclusions or generalizations about your research should be presented</w:t>
      </w:r>
      <w:r w:rsidR="00E35EA8">
        <w:t>.</w:t>
      </w:r>
    </w:p>
    <w:p w14:paraId="7FF9D8B3" w14:textId="77777777" w:rsidR="00652A15" w:rsidRPr="00652A15" w:rsidRDefault="00652A15" w:rsidP="006B77C1">
      <w:pPr>
        <w:pStyle w:val="06HEADING1st"/>
      </w:pPr>
      <w:r w:rsidRPr="00652A15">
        <w:t>Acknowledgements</w:t>
      </w:r>
    </w:p>
    <w:p w14:paraId="2EFB3640" w14:textId="6FC7AB0D" w:rsidR="00652A15" w:rsidRPr="007C1F85" w:rsidRDefault="00652A15" w:rsidP="00E540C5">
      <w:r w:rsidRPr="00C128DD">
        <w:t>P</w:t>
      </w:r>
      <w:r w:rsidRPr="007C1F85">
        <w:t xml:space="preserve">eople who contributed to the work should be listed in the acknowledgments, along with their contributions. You must </w:t>
      </w:r>
      <w:r w:rsidRPr="00E540C5">
        <w:t>ensure that anyone named in the acknowledgments</w:t>
      </w:r>
      <w:r w:rsidRPr="007C1F85">
        <w:t xml:space="preserve"> agrees to being named. </w:t>
      </w:r>
    </w:p>
    <w:p w14:paraId="765D0C63" w14:textId="77777777" w:rsidR="00652A15" w:rsidRPr="00652A15" w:rsidRDefault="00652A15" w:rsidP="006B77C1">
      <w:pPr>
        <w:pStyle w:val="06HEADING1st"/>
      </w:pPr>
      <w:r w:rsidRPr="00652A15">
        <w:t xml:space="preserve">Funding </w:t>
      </w:r>
    </w:p>
    <w:p w14:paraId="06697674" w14:textId="03202D40" w:rsidR="007316C8" w:rsidRPr="007316C8" w:rsidRDefault="007316C8" w:rsidP="00E03925">
      <w:pPr>
        <w:pStyle w:val="07PARAGRAPH1st"/>
        <w:rPr>
          <w:spacing w:val="2"/>
        </w:rPr>
      </w:pPr>
      <w:r w:rsidRPr="007316C8">
        <w:rPr>
          <w:spacing w:val="2"/>
        </w:rPr>
        <w:t>Please supply all details required by any funding and grant-awarding bodies as Funding in a separate paragraph as follows:</w:t>
      </w:r>
    </w:p>
    <w:p w14:paraId="16F1EF80" w14:textId="45DFFE90" w:rsidR="007316C8" w:rsidRPr="007316C8" w:rsidRDefault="007316C8" w:rsidP="00E03925">
      <w:pPr>
        <w:pStyle w:val="07PARAGRAPH"/>
        <w:numPr>
          <w:ilvl w:val="0"/>
          <w:numId w:val="13"/>
        </w:numPr>
        <w:ind w:left="567" w:hanging="141"/>
        <w:rPr>
          <w:spacing w:val="2"/>
        </w:rPr>
      </w:pPr>
      <w:r w:rsidRPr="007316C8">
        <w:rPr>
          <w:spacing w:val="2"/>
        </w:rPr>
        <w:t>For single agency grants</w:t>
      </w:r>
    </w:p>
    <w:p w14:paraId="5A7DAD2F" w14:textId="77777777" w:rsidR="007316C8" w:rsidRPr="007316C8" w:rsidRDefault="007316C8" w:rsidP="007316C8">
      <w:pPr>
        <w:pStyle w:val="07PARAGRAPH"/>
        <w:rPr>
          <w:spacing w:val="2"/>
        </w:rPr>
      </w:pPr>
      <w:r w:rsidRPr="007316C8">
        <w:rPr>
          <w:spacing w:val="2"/>
        </w:rPr>
        <w:t xml:space="preserve">This work was supported by the &lt;Funding Agency&gt; under Grant [number </w:t>
      </w:r>
      <w:proofErr w:type="spellStart"/>
      <w:r w:rsidRPr="007316C8">
        <w:rPr>
          <w:spacing w:val="2"/>
        </w:rPr>
        <w:t>xxxx</w:t>
      </w:r>
      <w:proofErr w:type="spellEnd"/>
      <w:r w:rsidRPr="007316C8">
        <w:rPr>
          <w:spacing w:val="2"/>
        </w:rPr>
        <w:t>].</w:t>
      </w:r>
    </w:p>
    <w:p w14:paraId="2269B9F2" w14:textId="4BF9ACF9" w:rsidR="007316C8" w:rsidRPr="007316C8" w:rsidRDefault="007316C8" w:rsidP="00E03925">
      <w:pPr>
        <w:pStyle w:val="07PARAGRAPH"/>
        <w:numPr>
          <w:ilvl w:val="0"/>
          <w:numId w:val="13"/>
        </w:numPr>
        <w:ind w:left="567" w:hanging="141"/>
        <w:rPr>
          <w:spacing w:val="2"/>
        </w:rPr>
      </w:pPr>
      <w:r w:rsidRPr="007316C8">
        <w:rPr>
          <w:spacing w:val="2"/>
        </w:rPr>
        <w:t>For multiple agency grants</w:t>
      </w:r>
    </w:p>
    <w:p w14:paraId="4D0F3289" w14:textId="77777777" w:rsidR="007316C8" w:rsidRPr="007316C8" w:rsidRDefault="007316C8" w:rsidP="007316C8">
      <w:pPr>
        <w:pStyle w:val="07PARAGRAPH"/>
        <w:rPr>
          <w:spacing w:val="2"/>
        </w:rPr>
      </w:pPr>
      <w:r w:rsidRPr="007316C8">
        <w:rPr>
          <w:spacing w:val="2"/>
        </w:rPr>
        <w:t xml:space="preserve">This work was supported by the &lt;Funding Agency #1&gt; under Grant [number </w:t>
      </w:r>
      <w:proofErr w:type="spellStart"/>
      <w:r w:rsidRPr="007316C8">
        <w:rPr>
          <w:spacing w:val="2"/>
        </w:rPr>
        <w:t>xxxx</w:t>
      </w:r>
      <w:proofErr w:type="spellEnd"/>
      <w:r w:rsidRPr="007316C8">
        <w:rPr>
          <w:spacing w:val="2"/>
        </w:rPr>
        <w:t xml:space="preserve">]; &lt;Funding Agency #2&gt; under Grant [number </w:t>
      </w:r>
      <w:proofErr w:type="spellStart"/>
      <w:r w:rsidRPr="007316C8">
        <w:rPr>
          <w:spacing w:val="2"/>
        </w:rPr>
        <w:t>xxxx</w:t>
      </w:r>
      <w:proofErr w:type="spellEnd"/>
      <w:r w:rsidRPr="007316C8">
        <w:rPr>
          <w:spacing w:val="2"/>
        </w:rPr>
        <w:t xml:space="preserve">]; and &lt;Funding Agency #3&gt; under Grant [number </w:t>
      </w:r>
      <w:proofErr w:type="spellStart"/>
      <w:r w:rsidRPr="007316C8">
        <w:rPr>
          <w:spacing w:val="2"/>
        </w:rPr>
        <w:t>xxxx</w:t>
      </w:r>
      <w:proofErr w:type="spellEnd"/>
      <w:r w:rsidRPr="007316C8">
        <w:rPr>
          <w:spacing w:val="2"/>
        </w:rPr>
        <w:t xml:space="preserve">]. </w:t>
      </w:r>
    </w:p>
    <w:p w14:paraId="37AE6BF9" w14:textId="77777777" w:rsidR="00652A15" w:rsidRPr="00652A15" w:rsidRDefault="00652A15" w:rsidP="009C0FC3">
      <w:pPr>
        <w:pStyle w:val="06HEADING1st"/>
      </w:pPr>
      <w:r w:rsidRPr="00652A15">
        <w:t xml:space="preserve">Contribution </w:t>
      </w:r>
    </w:p>
    <w:p w14:paraId="39710912" w14:textId="0F2C04BE" w:rsidR="00652A15" w:rsidRPr="005A75C4" w:rsidRDefault="00652A15" w:rsidP="008677CE">
      <w:pPr>
        <w:pStyle w:val="07PARAGRAPH1st"/>
        <w:rPr>
          <w:b/>
        </w:rPr>
      </w:pPr>
      <w:r w:rsidRPr="00B171EE">
        <w:t xml:space="preserve">Authors </w:t>
      </w:r>
      <w:r>
        <w:t>are welcome to</w:t>
      </w:r>
      <w:r w:rsidRPr="00B171EE">
        <w:t xml:space="preserve"> declare any involvement</w:t>
      </w:r>
      <w:r>
        <w:t xml:space="preserve"> </w:t>
      </w:r>
      <w:r w:rsidRPr="00512272">
        <w:t>in writing a manuscript</w:t>
      </w:r>
      <w:r>
        <w:t xml:space="preserve"> (e.g. </w:t>
      </w:r>
      <w:r w:rsidRPr="00B171EE">
        <w:t>conception and design of the work, acquisition of data, or analysis and interpretation of data</w:t>
      </w:r>
      <w:r>
        <w:t>, d</w:t>
      </w:r>
      <w:r w:rsidRPr="00B171EE">
        <w:t>rafting the article or revising it critically for important intellectual conten</w:t>
      </w:r>
      <w:r>
        <w:t>t, etc.)</w:t>
      </w:r>
      <w:r w:rsidR="00E35EA8">
        <w:t>.</w:t>
      </w:r>
      <w:r>
        <w:t xml:space="preserve"> </w:t>
      </w:r>
    </w:p>
    <w:p w14:paraId="4075DAAB" w14:textId="5CD7D3B5" w:rsidR="00652A15" w:rsidRDefault="00652A15" w:rsidP="009C0FC3">
      <w:pPr>
        <w:pStyle w:val="06HEADING1st"/>
      </w:pPr>
      <w:r w:rsidRPr="00652A15">
        <w:lastRenderedPageBreak/>
        <w:t xml:space="preserve">Disclosure </w:t>
      </w:r>
      <w:r w:rsidR="00D328EE" w:rsidRPr="00652A15">
        <w:t>s</w:t>
      </w:r>
      <w:r w:rsidRPr="00652A15">
        <w:t xml:space="preserve">tatement </w:t>
      </w:r>
    </w:p>
    <w:p w14:paraId="0452B7E1" w14:textId="1A43B25B" w:rsidR="00652A15" w:rsidRPr="00640FF6" w:rsidRDefault="00652A15" w:rsidP="008677CE">
      <w:pPr>
        <w:pStyle w:val="07PARAGRAPH1st"/>
      </w:pPr>
      <w:r>
        <w:t xml:space="preserve">Authors are required to include a statement at the </w:t>
      </w:r>
      <w:r w:rsidRPr="008677CE">
        <w:t>end</w:t>
      </w:r>
      <w:r>
        <w:t xml:space="preserve"> of their article to declare whether or not they have any competing </w:t>
      </w:r>
      <w:r w:rsidRPr="00F271B0">
        <w:t>financial, professional, or personal</w:t>
      </w:r>
      <w:r w:rsidR="00E35EA8">
        <w:t xml:space="preserve"> interests from other parties.</w:t>
      </w:r>
    </w:p>
    <w:p w14:paraId="7464D979" w14:textId="1AEC43D7" w:rsidR="00652A15" w:rsidRPr="00BA228F" w:rsidRDefault="00652A15" w:rsidP="00BA228F">
      <w:pPr>
        <w:pStyle w:val="06HEADING1st"/>
      </w:pPr>
      <w:r w:rsidRPr="00BA228F">
        <w:t xml:space="preserve">References </w:t>
      </w:r>
    </w:p>
    <w:p w14:paraId="5C5FCF62" w14:textId="77777777" w:rsidR="00CE38DE" w:rsidRPr="00C66DBE" w:rsidRDefault="00CE38DE" w:rsidP="00B15B5C">
      <w:pPr>
        <w:pStyle w:val="11REFERENCES"/>
        <w:rPr>
          <w:color w:val="auto"/>
          <w:szCs w:val="18"/>
        </w:rPr>
      </w:pPr>
      <w:proofErr w:type="spellStart"/>
      <w:r w:rsidRPr="00C66DBE">
        <w:rPr>
          <w:color w:val="auto"/>
          <w:szCs w:val="18"/>
        </w:rPr>
        <w:t>Altunbas</w:t>
      </w:r>
      <w:proofErr w:type="spellEnd"/>
      <w:r w:rsidRPr="00C66DBE">
        <w:rPr>
          <w:color w:val="auto"/>
          <w:szCs w:val="18"/>
        </w:rPr>
        <w:t xml:space="preserve">, Y., </w:t>
      </w:r>
      <w:proofErr w:type="spellStart"/>
      <w:r w:rsidRPr="00C66DBE">
        <w:rPr>
          <w:color w:val="auto"/>
          <w:szCs w:val="18"/>
        </w:rPr>
        <w:t>Manganelli</w:t>
      </w:r>
      <w:proofErr w:type="spellEnd"/>
      <w:r w:rsidRPr="00C66DBE">
        <w:rPr>
          <w:color w:val="auto"/>
          <w:szCs w:val="18"/>
        </w:rPr>
        <w:t xml:space="preserve">, S., &amp; Marques-Ibanez, D. (2011). </w:t>
      </w:r>
      <w:r w:rsidRPr="00C66DBE">
        <w:rPr>
          <w:i/>
          <w:color w:val="auto"/>
          <w:szCs w:val="18"/>
        </w:rPr>
        <w:t>Bank risk during the financial crisis. Do business models matter?</w:t>
      </w:r>
      <w:r w:rsidRPr="00C66DBE">
        <w:rPr>
          <w:color w:val="auto"/>
          <w:szCs w:val="18"/>
        </w:rPr>
        <w:t xml:space="preserve"> (ECB Working Paper Series 1394). Frankfurt am Main, Germany: European Central Bank.</w:t>
      </w:r>
    </w:p>
    <w:p w14:paraId="62A3D816" w14:textId="77777777" w:rsidR="00CE38DE" w:rsidRPr="00C66DBE" w:rsidRDefault="00CE38DE" w:rsidP="00B15B5C">
      <w:pPr>
        <w:pStyle w:val="11REFERENCES"/>
        <w:rPr>
          <w:color w:val="auto"/>
          <w:szCs w:val="18"/>
        </w:rPr>
      </w:pPr>
      <w:r w:rsidRPr="00C66DBE">
        <w:rPr>
          <w:color w:val="auto"/>
          <w:szCs w:val="18"/>
        </w:rPr>
        <w:t xml:space="preserve">Brown, S., &amp; Caste, V. (2004, May). </w:t>
      </w:r>
      <w:r w:rsidRPr="00C66DBE">
        <w:rPr>
          <w:i/>
          <w:color w:val="auto"/>
          <w:szCs w:val="18"/>
        </w:rPr>
        <w:t>Integrated obstacle detection framework</w:t>
      </w:r>
      <w:r w:rsidRPr="00C66DBE">
        <w:rPr>
          <w:color w:val="auto"/>
          <w:szCs w:val="18"/>
        </w:rPr>
        <w:t>. Paper presented at the IEEE Intelligent Vehicles Symposium, Detroit, MI.</w:t>
      </w:r>
    </w:p>
    <w:p w14:paraId="42A5BD00" w14:textId="77777777" w:rsidR="00CE38DE" w:rsidRPr="00A949DA" w:rsidRDefault="00CE38DE" w:rsidP="00B15B5C">
      <w:pPr>
        <w:pStyle w:val="11REFERENCES"/>
        <w:rPr>
          <w:rStyle w:val="Hyperlink"/>
          <w:szCs w:val="18"/>
        </w:rPr>
      </w:pPr>
      <w:proofErr w:type="spellStart"/>
      <w:r w:rsidRPr="00C66DBE">
        <w:rPr>
          <w:color w:val="auto"/>
          <w:szCs w:val="18"/>
        </w:rPr>
        <w:t>Chrobot-Mason</w:t>
      </w:r>
      <w:proofErr w:type="spellEnd"/>
      <w:r w:rsidRPr="00C66DBE">
        <w:rPr>
          <w:color w:val="auto"/>
          <w:szCs w:val="18"/>
        </w:rPr>
        <w:t xml:space="preserve">, D., &amp; </w:t>
      </w:r>
      <w:proofErr w:type="spellStart"/>
      <w:r w:rsidRPr="00C66DBE">
        <w:rPr>
          <w:color w:val="auto"/>
          <w:szCs w:val="18"/>
        </w:rPr>
        <w:t>Aramovich</w:t>
      </w:r>
      <w:proofErr w:type="spellEnd"/>
      <w:r w:rsidRPr="00C66DBE">
        <w:rPr>
          <w:color w:val="auto"/>
          <w:szCs w:val="18"/>
        </w:rPr>
        <w:t xml:space="preserve">, N. P. (2013). The psychological benefits of creating an affirming climate for workplace diversity. </w:t>
      </w:r>
      <w:r w:rsidRPr="00C66DBE">
        <w:rPr>
          <w:i/>
          <w:color w:val="auto"/>
          <w:szCs w:val="18"/>
        </w:rPr>
        <w:t>Group &amp; Organization Management</w:t>
      </w:r>
      <w:r w:rsidRPr="00A419BF">
        <w:rPr>
          <w:color w:val="auto"/>
          <w:szCs w:val="18"/>
        </w:rPr>
        <w:t>,</w:t>
      </w:r>
      <w:r w:rsidRPr="00C66DBE">
        <w:rPr>
          <w:i/>
          <w:color w:val="auto"/>
          <w:szCs w:val="18"/>
        </w:rPr>
        <w:t xml:space="preserve"> 38</w:t>
      </w:r>
      <w:r w:rsidRPr="00C66DBE">
        <w:rPr>
          <w:color w:val="auto"/>
          <w:szCs w:val="18"/>
        </w:rPr>
        <w:t>(6), 659-689.</w:t>
      </w:r>
      <w:r w:rsidRPr="00A949DA">
        <w:rPr>
          <w:szCs w:val="18"/>
        </w:rPr>
        <w:t xml:space="preserve"> </w:t>
      </w:r>
      <w:hyperlink r:id="rId18" w:history="1">
        <w:r w:rsidRPr="00A949DA">
          <w:rPr>
            <w:rStyle w:val="Hyperlink"/>
            <w:szCs w:val="18"/>
          </w:rPr>
          <w:t xml:space="preserve">https://doi.org/10.1177/1059601113509835 </w:t>
        </w:r>
      </w:hyperlink>
    </w:p>
    <w:p w14:paraId="6B509040" w14:textId="77777777" w:rsidR="00CE38DE" w:rsidRPr="00C66DBE" w:rsidRDefault="00CE38DE" w:rsidP="00B15B5C">
      <w:pPr>
        <w:pStyle w:val="11REFERENCES"/>
        <w:rPr>
          <w:color w:val="auto"/>
          <w:szCs w:val="18"/>
          <w:shd w:val="clear" w:color="auto" w:fill="FFFFFF"/>
        </w:rPr>
      </w:pPr>
      <w:r w:rsidRPr="00C66DBE">
        <w:rPr>
          <w:color w:val="auto"/>
          <w:szCs w:val="18"/>
          <w:shd w:val="clear" w:color="auto" w:fill="FFFFFF"/>
        </w:rPr>
        <w:t>Eller, A., &amp; Olson, R. (2009). </w:t>
      </w:r>
      <w:r w:rsidRPr="00C66DBE">
        <w:rPr>
          <w:i/>
          <w:iCs/>
          <w:color w:val="auto"/>
          <w:szCs w:val="18"/>
          <w:shd w:val="clear" w:color="auto" w:fill="FFFFFF"/>
        </w:rPr>
        <w:t>Recycled pavements using foam asphalts in Minnesota</w:t>
      </w:r>
      <w:r w:rsidRPr="00C66DBE">
        <w:rPr>
          <w:color w:val="auto"/>
          <w:szCs w:val="18"/>
          <w:shd w:val="clear" w:color="auto" w:fill="FFFFFF"/>
        </w:rPr>
        <w:t> (Report No. MN/RC 2009-09). St. Paul, MN: Minnesota Department of Transportation.</w:t>
      </w:r>
    </w:p>
    <w:p w14:paraId="0CBACCA2" w14:textId="5942CE34" w:rsidR="00CE38DE" w:rsidRPr="00A949DA" w:rsidRDefault="00CE38DE" w:rsidP="00B15B5C">
      <w:pPr>
        <w:pStyle w:val="11REFERENCES"/>
        <w:rPr>
          <w:rStyle w:val="Hyperlink"/>
          <w:szCs w:val="18"/>
        </w:rPr>
      </w:pPr>
      <w:r w:rsidRPr="00C66DBE">
        <w:rPr>
          <w:color w:val="auto"/>
          <w:szCs w:val="18"/>
        </w:rPr>
        <w:t>European Committee for Standardization</w:t>
      </w:r>
      <w:r w:rsidR="007316C8">
        <w:rPr>
          <w:color w:val="auto"/>
          <w:szCs w:val="18"/>
          <w:lang w:val="lt-LT"/>
        </w:rPr>
        <w:t>.</w:t>
      </w:r>
      <w:r w:rsidRPr="00C66DBE">
        <w:rPr>
          <w:color w:val="auto"/>
          <w:szCs w:val="18"/>
        </w:rPr>
        <w:t xml:space="preserve"> (2005). </w:t>
      </w:r>
      <w:r w:rsidRPr="00C66DBE">
        <w:rPr>
          <w:i/>
          <w:color w:val="auto"/>
          <w:szCs w:val="18"/>
        </w:rPr>
        <w:t>Eurocode 3: Design of steel structures – Part 1-9: Fatigue</w:t>
      </w:r>
      <w:r w:rsidRPr="00C66DBE">
        <w:rPr>
          <w:color w:val="auto"/>
          <w:szCs w:val="18"/>
        </w:rPr>
        <w:t xml:space="preserve"> (EN 1993-1-9). Retrieved from </w:t>
      </w:r>
      <w:hyperlink r:id="rId19" w:history="1">
        <w:r w:rsidRPr="00A949DA">
          <w:rPr>
            <w:rStyle w:val="Hyperlink"/>
            <w:szCs w:val="18"/>
          </w:rPr>
          <w:t>https://www.phd.eng.br/wp-content/uploads/2015/12/en.1993.1.9.2005-1.pdf</w:t>
        </w:r>
      </w:hyperlink>
    </w:p>
    <w:p w14:paraId="75490D2F" w14:textId="0EC90634" w:rsidR="00CE38DE" w:rsidRPr="00A949DA" w:rsidRDefault="00CE38DE" w:rsidP="00B15B5C">
      <w:pPr>
        <w:pStyle w:val="11REFERENCES"/>
        <w:rPr>
          <w:szCs w:val="18"/>
        </w:rPr>
      </w:pPr>
      <w:r w:rsidRPr="00C66DBE">
        <w:rPr>
          <w:color w:val="auto"/>
          <w:szCs w:val="18"/>
        </w:rPr>
        <w:t xml:space="preserve">European Parliament, </w:t>
      </w:r>
      <w:r w:rsidRPr="00C66DBE">
        <w:rPr>
          <w:color w:val="auto"/>
          <w:szCs w:val="18"/>
          <w:lang w:val="en-US"/>
        </w:rPr>
        <w:t>&amp;</w:t>
      </w:r>
      <w:r w:rsidRPr="00C66DBE">
        <w:rPr>
          <w:color w:val="auto"/>
          <w:szCs w:val="18"/>
        </w:rPr>
        <w:t xml:space="preserve"> Council of the European Union. (2009). </w:t>
      </w:r>
      <w:r w:rsidRPr="00C66DBE">
        <w:rPr>
          <w:i/>
          <w:color w:val="auto"/>
          <w:szCs w:val="18"/>
        </w:rPr>
        <w:t>Directive 2009/28/EC of the European Parliament and of the Council of 23 April 2009 on the promotion of the use of energy from renewable sources and amending and subsequently repealing directives 2001/77/EC and 2003/30/EC</w:t>
      </w:r>
      <w:r w:rsidRPr="00C66DBE">
        <w:rPr>
          <w:color w:val="auto"/>
          <w:szCs w:val="18"/>
        </w:rPr>
        <w:t xml:space="preserve">. Retrieved </w:t>
      </w:r>
      <w:proofErr w:type="spellStart"/>
      <w:r w:rsidRPr="00C66DBE">
        <w:rPr>
          <w:color w:val="auto"/>
          <w:szCs w:val="18"/>
        </w:rPr>
        <w:t>from</w:t>
      </w:r>
      <w:proofErr w:type="spellEnd"/>
      <w:r w:rsidRPr="00C66DBE">
        <w:rPr>
          <w:color w:val="auto"/>
          <w:szCs w:val="18"/>
        </w:rPr>
        <w:t xml:space="preserve"> </w:t>
      </w:r>
      <w:hyperlink r:id="rId20" w:history="1">
        <w:r w:rsidR="00C07374" w:rsidRPr="00C07374">
          <w:rPr>
            <w:rStyle w:val="Hyperlink"/>
            <w:szCs w:val="18"/>
          </w:rPr>
          <w:t>http</w:t>
        </w:r>
        <w:r w:rsidR="00C07374" w:rsidRPr="00C07374">
          <w:rPr>
            <w:rStyle w:val="Hyperlink"/>
            <w:szCs w:val="18"/>
            <w:lang w:val="lt-LT"/>
          </w:rPr>
          <w:t>s</w:t>
        </w:r>
        <w:r w:rsidR="00C07374" w:rsidRPr="00C07374">
          <w:rPr>
            <w:rStyle w:val="Hyperlink"/>
            <w:szCs w:val="18"/>
          </w:rPr>
          <w:t>://eur-lex.europa.eu/</w:t>
        </w:r>
        <w:proofErr w:type="spellStart"/>
        <w:r w:rsidR="00C07374" w:rsidRPr="00C07374">
          <w:rPr>
            <w:rStyle w:val="Hyperlink"/>
            <w:szCs w:val="18"/>
          </w:rPr>
          <w:t>legal-content</w:t>
        </w:r>
        <w:proofErr w:type="spellEnd"/>
        <w:r w:rsidR="00C07374" w:rsidRPr="00C07374">
          <w:rPr>
            <w:rStyle w:val="Hyperlink"/>
            <w:szCs w:val="18"/>
          </w:rPr>
          <w:t>/EN/ALL/?uri=CELEX:32009L0028</w:t>
        </w:r>
      </w:hyperlink>
      <w:r w:rsidRPr="00A949DA">
        <w:rPr>
          <w:szCs w:val="18"/>
        </w:rPr>
        <w:t xml:space="preserve"> </w:t>
      </w:r>
    </w:p>
    <w:p w14:paraId="0E8BB5F8" w14:textId="77777777" w:rsidR="00CE38DE" w:rsidRPr="00A949DA" w:rsidRDefault="00CE38DE" w:rsidP="00B15B5C">
      <w:pPr>
        <w:pStyle w:val="11REFERENCES"/>
        <w:rPr>
          <w:rStyle w:val="Hyperlink"/>
          <w:szCs w:val="18"/>
        </w:rPr>
      </w:pPr>
      <w:proofErr w:type="spellStart"/>
      <w:r w:rsidRPr="00C66DBE">
        <w:rPr>
          <w:color w:val="auto"/>
          <w:szCs w:val="18"/>
        </w:rPr>
        <w:t>Ferenhof</w:t>
      </w:r>
      <w:proofErr w:type="spellEnd"/>
      <w:r w:rsidRPr="00C66DBE">
        <w:rPr>
          <w:color w:val="auto"/>
          <w:szCs w:val="18"/>
        </w:rPr>
        <w:t xml:space="preserve">, H. A., Durst, S., </w:t>
      </w:r>
      <w:proofErr w:type="spellStart"/>
      <w:r w:rsidRPr="00C66DBE">
        <w:rPr>
          <w:color w:val="auto"/>
          <w:szCs w:val="18"/>
        </w:rPr>
        <w:t>Bialecki</w:t>
      </w:r>
      <w:proofErr w:type="spellEnd"/>
      <w:r w:rsidRPr="00C66DBE">
        <w:rPr>
          <w:color w:val="auto"/>
          <w:szCs w:val="18"/>
        </w:rPr>
        <w:t xml:space="preserve">, M. Z., &amp; Selig, P. M. (2015). Intellectual capital dimensions: state of the art in 2014. </w:t>
      </w:r>
      <w:r w:rsidRPr="00C66DBE">
        <w:rPr>
          <w:i/>
          <w:color w:val="auto"/>
          <w:szCs w:val="18"/>
        </w:rPr>
        <w:t>Journal of Intellectual Capital</w:t>
      </w:r>
      <w:r w:rsidRPr="00A419BF">
        <w:rPr>
          <w:color w:val="auto"/>
          <w:szCs w:val="18"/>
        </w:rPr>
        <w:t>,</w:t>
      </w:r>
      <w:r w:rsidRPr="00C66DBE">
        <w:rPr>
          <w:i/>
          <w:color w:val="auto"/>
          <w:szCs w:val="18"/>
        </w:rPr>
        <w:t xml:space="preserve"> 16</w:t>
      </w:r>
      <w:r w:rsidRPr="00C66DBE">
        <w:rPr>
          <w:color w:val="auto"/>
          <w:szCs w:val="18"/>
        </w:rPr>
        <w:t>(1), 58-100</w:t>
      </w:r>
      <w:r w:rsidRPr="00A949DA">
        <w:rPr>
          <w:szCs w:val="18"/>
        </w:rPr>
        <w:t xml:space="preserve">. </w:t>
      </w:r>
      <w:hyperlink r:id="rId21" w:tgtFrame="_blank" w:history="1">
        <w:r w:rsidRPr="00A949DA">
          <w:rPr>
            <w:rStyle w:val="Hyperlink"/>
            <w:szCs w:val="18"/>
          </w:rPr>
          <w:t>https://doi.org/10.1108/JIC-02-2014-0021</w:t>
        </w:r>
      </w:hyperlink>
    </w:p>
    <w:p w14:paraId="20D0A22B" w14:textId="77777777" w:rsidR="00CE38DE" w:rsidRPr="00C66DBE" w:rsidRDefault="00CE38DE" w:rsidP="00B15B5C">
      <w:pPr>
        <w:pStyle w:val="11REFERENCES"/>
        <w:rPr>
          <w:color w:val="auto"/>
          <w:szCs w:val="18"/>
        </w:rPr>
      </w:pPr>
      <w:r w:rsidRPr="00C66DBE">
        <w:rPr>
          <w:color w:val="auto"/>
          <w:szCs w:val="18"/>
          <w:shd w:val="clear" w:color="auto" w:fill="FFFFFF"/>
        </w:rPr>
        <w:t>International Organization for Standardization. (1998). </w:t>
      </w:r>
      <w:r w:rsidRPr="00C66DBE">
        <w:rPr>
          <w:rStyle w:val="Emphasis"/>
          <w:color w:val="auto"/>
          <w:szCs w:val="18"/>
          <w:shd w:val="clear" w:color="auto" w:fill="FFFFFF"/>
        </w:rPr>
        <w:t xml:space="preserve">Ergonomics of the thermal environment – Instruments for measuring physical quantities </w:t>
      </w:r>
      <w:r w:rsidRPr="00C07374">
        <w:rPr>
          <w:rStyle w:val="Emphasis"/>
          <w:i w:val="0"/>
          <w:color w:val="auto"/>
          <w:szCs w:val="18"/>
          <w:shd w:val="clear" w:color="auto" w:fill="FFFFFF"/>
        </w:rPr>
        <w:t>(ISO 7726:1998)</w:t>
      </w:r>
      <w:r w:rsidRPr="00C07374">
        <w:rPr>
          <w:i/>
          <w:color w:val="auto"/>
          <w:szCs w:val="18"/>
          <w:shd w:val="clear" w:color="auto" w:fill="FFFFFF"/>
        </w:rPr>
        <w:t>.</w:t>
      </w:r>
      <w:r w:rsidRPr="00C66DBE">
        <w:rPr>
          <w:color w:val="auto"/>
          <w:szCs w:val="18"/>
          <w:shd w:val="clear" w:color="auto" w:fill="FFFFFF"/>
        </w:rPr>
        <w:t xml:space="preserve"> Geneva, Switzerland: Author.</w:t>
      </w:r>
      <w:r w:rsidRPr="00C66DBE">
        <w:rPr>
          <w:color w:val="auto"/>
          <w:szCs w:val="18"/>
        </w:rPr>
        <w:t xml:space="preserve"> </w:t>
      </w:r>
    </w:p>
    <w:p w14:paraId="7EEA1280" w14:textId="4C50E905" w:rsidR="00CE38DE" w:rsidRPr="00A949DA" w:rsidRDefault="00CE38DE" w:rsidP="00B15B5C">
      <w:pPr>
        <w:pStyle w:val="11REFERENCES"/>
        <w:rPr>
          <w:color w:val="333333"/>
          <w:szCs w:val="18"/>
          <w:shd w:val="clear" w:color="auto" w:fill="FFFFFF"/>
        </w:rPr>
      </w:pPr>
      <w:r w:rsidRPr="00C66DBE">
        <w:rPr>
          <w:color w:val="auto"/>
          <w:szCs w:val="18"/>
          <w:shd w:val="clear" w:color="auto" w:fill="FFFFFF"/>
        </w:rPr>
        <w:t>Isaak, M.</w:t>
      </w:r>
      <w:r w:rsidR="000A21A8" w:rsidRPr="00C66DBE">
        <w:rPr>
          <w:color w:val="auto"/>
          <w:szCs w:val="18"/>
          <w:shd w:val="clear" w:color="auto" w:fill="FFFFFF"/>
          <w:lang w:val="lt-LT"/>
        </w:rPr>
        <w:t>,</w:t>
      </w:r>
      <w:r w:rsidRPr="00C66DBE">
        <w:rPr>
          <w:color w:val="auto"/>
          <w:szCs w:val="18"/>
          <w:shd w:val="clear" w:color="auto" w:fill="FFFFFF"/>
        </w:rPr>
        <w:t xml:space="preserve"> </w:t>
      </w:r>
      <w:r w:rsidRPr="00C66DBE">
        <w:rPr>
          <w:color w:val="auto"/>
          <w:szCs w:val="18"/>
          <w:shd w:val="clear" w:color="auto" w:fill="FFFFFF"/>
          <w:lang w:val="en-US"/>
        </w:rPr>
        <w:t>&amp; Conger, K.</w:t>
      </w:r>
      <w:r w:rsidRPr="00C66DBE">
        <w:rPr>
          <w:color w:val="auto"/>
          <w:szCs w:val="18"/>
          <w:shd w:val="clear" w:color="auto" w:fill="FFFFFF"/>
        </w:rPr>
        <w:t xml:space="preserve"> (2018, October 2).</w:t>
      </w:r>
      <w:r w:rsidRPr="00C66DBE">
        <w:rPr>
          <w:color w:val="auto"/>
          <w:szCs w:val="18"/>
        </w:rPr>
        <w:t xml:space="preserve"> </w:t>
      </w:r>
      <w:r w:rsidRPr="00C66DBE">
        <w:rPr>
          <w:color w:val="auto"/>
          <w:szCs w:val="18"/>
          <w:shd w:val="clear" w:color="auto" w:fill="FFFFFF"/>
        </w:rPr>
        <w:t xml:space="preserve">Facebook hack puts thousands of other sites at risk. </w:t>
      </w:r>
      <w:r w:rsidRPr="00C66DBE">
        <w:rPr>
          <w:i/>
          <w:color w:val="auto"/>
          <w:szCs w:val="18"/>
          <w:shd w:val="clear" w:color="auto" w:fill="FFFFFF"/>
        </w:rPr>
        <w:t>The New York Times</w:t>
      </w:r>
      <w:r w:rsidRPr="00C66DBE">
        <w:rPr>
          <w:color w:val="auto"/>
          <w:szCs w:val="18"/>
          <w:shd w:val="clear" w:color="auto" w:fill="FFFFFF"/>
        </w:rPr>
        <w:t>. Retrieved from</w:t>
      </w:r>
      <w:r w:rsidRPr="00A949DA">
        <w:rPr>
          <w:color w:val="333333"/>
          <w:szCs w:val="18"/>
          <w:shd w:val="clear" w:color="auto" w:fill="FFFFFF"/>
        </w:rPr>
        <w:t xml:space="preserve"> </w:t>
      </w:r>
      <w:hyperlink r:id="rId22" w:history="1">
        <w:r w:rsidRPr="00A949DA">
          <w:rPr>
            <w:rStyle w:val="Hyperlink"/>
            <w:szCs w:val="18"/>
            <w:shd w:val="clear" w:color="auto" w:fill="FFFFFF"/>
          </w:rPr>
          <w:t>https://www.nytimes.com</w:t>
        </w:r>
      </w:hyperlink>
    </w:p>
    <w:p w14:paraId="74D4B241" w14:textId="77777777" w:rsidR="00CE38DE" w:rsidRPr="00A949DA" w:rsidRDefault="00CE38DE" w:rsidP="00B15B5C">
      <w:pPr>
        <w:pStyle w:val="11REFERENCES"/>
        <w:rPr>
          <w:szCs w:val="18"/>
        </w:rPr>
      </w:pPr>
      <w:proofErr w:type="spellStart"/>
      <w:r w:rsidRPr="00C66DBE">
        <w:rPr>
          <w:color w:val="auto"/>
          <w:szCs w:val="18"/>
        </w:rPr>
        <w:t>Klibanoff</w:t>
      </w:r>
      <w:proofErr w:type="spellEnd"/>
      <w:r w:rsidRPr="00C66DBE">
        <w:rPr>
          <w:color w:val="auto"/>
          <w:szCs w:val="18"/>
        </w:rPr>
        <w:t xml:space="preserve">, A. (n.d.). </w:t>
      </w:r>
      <w:r w:rsidRPr="00C66DBE">
        <w:rPr>
          <w:i/>
          <w:color w:val="auto"/>
          <w:szCs w:val="18"/>
        </w:rPr>
        <w:t>How sweet it is: the lowdown on sugar substitutes</w:t>
      </w:r>
      <w:r w:rsidRPr="00C66DBE">
        <w:rPr>
          <w:color w:val="auto"/>
          <w:szCs w:val="18"/>
        </w:rPr>
        <w:t xml:space="preserve">. </w:t>
      </w:r>
      <w:proofErr w:type="spellStart"/>
      <w:r w:rsidRPr="00C66DBE">
        <w:rPr>
          <w:color w:val="auto"/>
          <w:szCs w:val="18"/>
          <w:lang w:val="lt-LT"/>
        </w:rPr>
        <w:t>Retrieved</w:t>
      </w:r>
      <w:proofErr w:type="spellEnd"/>
      <w:r w:rsidRPr="00C66DBE">
        <w:rPr>
          <w:color w:val="auto"/>
          <w:szCs w:val="18"/>
          <w:lang w:val="lt-LT"/>
        </w:rPr>
        <w:t xml:space="preserve"> </w:t>
      </w:r>
      <w:proofErr w:type="spellStart"/>
      <w:r w:rsidRPr="00C66DBE">
        <w:rPr>
          <w:color w:val="auto"/>
          <w:szCs w:val="18"/>
          <w:lang w:val="lt-LT"/>
        </w:rPr>
        <w:t>from</w:t>
      </w:r>
      <w:proofErr w:type="spellEnd"/>
      <w:r w:rsidRPr="00C66DBE">
        <w:rPr>
          <w:color w:val="auto"/>
          <w:szCs w:val="18"/>
          <w:lang w:val="lt-LT"/>
        </w:rPr>
        <w:t xml:space="preserve"> </w:t>
      </w:r>
      <w:hyperlink r:id="rId23" w:history="1">
        <w:r w:rsidRPr="00A949DA">
          <w:rPr>
            <w:rStyle w:val="Hyperlink"/>
            <w:szCs w:val="18"/>
            <w:lang w:val="lt-LT"/>
          </w:rPr>
          <w:t>https://www.wellwellwell.com/the-lowdown-on-sugar-substitutes/</w:t>
        </w:r>
      </w:hyperlink>
      <w:r w:rsidRPr="00A949DA">
        <w:rPr>
          <w:szCs w:val="18"/>
          <w:lang w:val="lt-LT"/>
        </w:rPr>
        <w:t xml:space="preserve">  </w:t>
      </w:r>
    </w:p>
    <w:p w14:paraId="1EC76E43" w14:textId="77777777" w:rsidR="00CE38DE" w:rsidRPr="00A949DA" w:rsidRDefault="00CE38DE" w:rsidP="00B15B5C">
      <w:pPr>
        <w:pStyle w:val="11REFERENCES"/>
        <w:rPr>
          <w:szCs w:val="18"/>
        </w:rPr>
      </w:pPr>
      <w:r w:rsidRPr="00C66DBE">
        <w:rPr>
          <w:color w:val="auto"/>
          <w:szCs w:val="18"/>
        </w:rPr>
        <w:t xml:space="preserve">Liu, P. (2013a). Some geometric aggregation operators based on interval intuitionistic uncertain linguistic variables and their application to group decision making. </w:t>
      </w:r>
      <w:r w:rsidRPr="00C66DBE">
        <w:rPr>
          <w:i/>
          <w:color w:val="auto"/>
          <w:szCs w:val="18"/>
        </w:rPr>
        <w:t>Applied Mathematical Modelling</w:t>
      </w:r>
      <w:r w:rsidRPr="00A419BF">
        <w:rPr>
          <w:color w:val="auto"/>
          <w:szCs w:val="18"/>
        </w:rPr>
        <w:t>,</w:t>
      </w:r>
      <w:r w:rsidRPr="00C66DBE">
        <w:rPr>
          <w:color w:val="auto"/>
          <w:szCs w:val="18"/>
        </w:rPr>
        <w:t xml:space="preserve"> </w:t>
      </w:r>
      <w:r w:rsidRPr="00C66DBE">
        <w:rPr>
          <w:i/>
          <w:color w:val="auto"/>
          <w:szCs w:val="18"/>
        </w:rPr>
        <w:t>37</w:t>
      </w:r>
      <w:r w:rsidRPr="00C66DBE">
        <w:rPr>
          <w:color w:val="auto"/>
          <w:szCs w:val="18"/>
        </w:rPr>
        <w:t xml:space="preserve">(4), 2430-2444. </w:t>
      </w:r>
      <w:hyperlink r:id="rId24" w:tgtFrame="_blank" w:history="1">
        <w:r w:rsidRPr="00A949DA">
          <w:rPr>
            <w:rStyle w:val="Hyperlink"/>
            <w:szCs w:val="18"/>
          </w:rPr>
          <w:t>https://doi.org/10.1016/j.apm.2012.05.032</w:t>
        </w:r>
      </w:hyperlink>
    </w:p>
    <w:p w14:paraId="63DDC38C" w14:textId="77777777" w:rsidR="00CE38DE" w:rsidRPr="00C66DBE" w:rsidRDefault="00CE38DE" w:rsidP="00B15B5C">
      <w:pPr>
        <w:pStyle w:val="11REFERENCES"/>
        <w:rPr>
          <w:color w:val="auto"/>
          <w:szCs w:val="18"/>
        </w:rPr>
      </w:pPr>
      <w:r w:rsidRPr="00C66DBE">
        <w:rPr>
          <w:color w:val="auto"/>
          <w:szCs w:val="18"/>
        </w:rPr>
        <w:t>Liu, P. (2013b). Some generalized dependent aggregation operators with intuitionistic linguistic numbers and their application to group decision making</w:t>
      </w:r>
      <w:r w:rsidRPr="00C66DBE">
        <w:rPr>
          <w:i/>
          <w:color w:val="auto"/>
          <w:szCs w:val="18"/>
        </w:rPr>
        <w:t>. Journal of Computer and System Sciences</w:t>
      </w:r>
      <w:r w:rsidRPr="00A419BF">
        <w:rPr>
          <w:color w:val="auto"/>
          <w:szCs w:val="18"/>
        </w:rPr>
        <w:t>,</w:t>
      </w:r>
      <w:r w:rsidRPr="00C66DBE">
        <w:rPr>
          <w:i/>
          <w:color w:val="auto"/>
          <w:szCs w:val="18"/>
        </w:rPr>
        <w:t xml:space="preserve"> 79</w:t>
      </w:r>
      <w:r w:rsidRPr="00C66DBE">
        <w:rPr>
          <w:color w:val="auto"/>
          <w:szCs w:val="18"/>
        </w:rPr>
        <w:t xml:space="preserve">(1), 131-143. </w:t>
      </w:r>
      <w:hyperlink r:id="rId25" w:tgtFrame="_blank" w:history="1">
        <w:r w:rsidRPr="00644119">
          <w:rPr>
            <w:rStyle w:val="Hyperlink"/>
            <w:szCs w:val="18"/>
          </w:rPr>
          <w:t>https://doi.org/10.1016/j.jcss.2012.07.001</w:t>
        </w:r>
      </w:hyperlink>
    </w:p>
    <w:p w14:paraId="4DA3CF70" w14:textId="77777777" w:rsidR="00CE38DE" w:rsidRPr="00C66DBE" w:rsidRDefault="00CE38DE" w:rsidP="00B15B5C">
      <w:pPr>
        <w:pStyle w:val="11REFERENCES"/>
        <w:rPr>
          <w:color w:val="auto"/>
          <w:szCs w:val="18"/>
        </w:rPr>
      </w:pPr>
      <w:r w:rsidRPr="00C66DBE">
        <w:rPr>
          <w:color w:val="auto"/>
          <w:szCs w:val="18"/>
        </w:rPr>
        <w:t xml:space="preserve">Montgomery, D. C. (2012). </w:t>
      </w:r>
      <w:r w:rsidRPr="00C66DBE">
        <w:rPr>
          <w:i/>
          <w:color w:val="auto"/>
          <w:szCs w:val="18"/>
        </w:rPr>
        <w:t>Introduction to statistical quality control</w:t>
      </w:r>
      <w:r w:rsidRPr="00C66DBE">
        <w:rPr>
          <w:color w:val="auto"/>
          <w:szCs w:val="18"/>
        </w:rPr>
        <w:t xml:space="preserve"> (7th ed.). New York: Wiley.</w:t>
      </w:r>
    </w:p>
    <w:p w14:paraId="2059E603" w14:textId="77777777" w:rsidR="00CE38DE" w:rsidRPr="00A949DA" w:rsidRDefault="00CE38DE" w:rsidP="00B15B5C">
      <w:pPr>
        <w:pStyle w:val="11REFERENCES"/>
        <w:rPr>
          <w:rStyle w:val="Hyperlink"/>
          <w:szCs w:val="18"/>
          <w:lang w:eastAsia="en-GB"/>
        </w:rPr>
      </w:pPr>
      <w:proofErr w:type="spellStart"/>
      <w:r w:rsidRPr="00C66DBE">
        <w:rPr>
          <w:color w:val="auto"/>
          <w:szCs w:val="18"/>
          <w:lang w:eastAsia="en-GB"/>
        </w:rPr>
        <w:t>Neher</w:t>
      </w:r>
      <w:proofErr w:type="spellEnd"/>
      <w:r w:rsidRPr="00C66DBE">
        <w:rPr>
          <w:color w:val="auto"/>
          <w:szCs w:val="18"/>
          <w:lang w:eastAsia="en-GB"/>
        </w:rPr>
        <w:t xml:space="preserve">, K. (2013). </w:t>
      </w:r>
      <w:r w:rsidRPr="00C66DBE">
        <w:rPr>
          <w:i/>
          <w:color w:val="auto"/>
          <w:szCs w:val="18"/>
          <w:lang w:eastAsia="en-GB"/>
        </w:rPr>
        <w:t xml:space="preserve">Building a social media plan </w:t>
      </w:r>
      <w:proofErr w:type="spellStart"/>
      <w:r w:rsidRPr="00C66DBE">
        <w:rPr>
          <w:i/>
          <w:color w:val="auto"/>
          <w:szCs w:val="18"/>
          <w:lang w:eastAsia="en-GB"/>
        </w:rPr>
        <w:t>that</w:t>
      </w:r>
      <w:proofErr w:type="spellEnd"/>
      <w:r w:rsidRPr="00C66DBE">
        <w:rPr>
          <w:i/>
          <w:color w:val="auto"/>
          <w:szCs w:val="18"/>
          <w:lang w:eastAsia="en-GB"/>
        </w:rPr>
        <w:t xml:space="preserve"> </w:t>
      </w:r>
      <w:proofErr w:type="spellStart"/>
      <w:r w:rsidRPr="00C66DBE">
        <w:rPr>
          <w:i/>
          <w:color w:val="auto"/>
          <w:szCs w:val="18"/>
          <w:lang w:eastAsia="en-GB"/>
        </w:rPr>
        <w:t>works</w:t>
      </w:r>
      <w:proofErr w:type="spellEnd"/>
      <w:r w:rsidRPr="00C66DBE">
        <w:rPr>
          <w:color w:val="auto"/>
          <w:szCs w:val="18"/>
          <w:lang w:eastAsia="en-GB"/>
        </w:rPr>
        <w:t xml:space="preserve"> [</w:t>
      </w:r>
      <w:proofErr w:type="spellStart"/>
      <w:r w:rsidRPr="00C66DBE">
        <w:rPr>
          <w:color w:val="auto"/>
          <w:szCs w:val="18"/>
          <w:lang w:eastAsia="en-GB"/>
        </w:rPr>
        <w:t>Powerpoint</w:t>
      </w:r>
      <w:proofErr w:type="spellEnd"/>
      <w:r w:rsidRPr="00C66DBE">
        <w:rPr>
          <w:color w:val="auto"/>
          <w:szCs w:val="18"/>
          <w:lang w:eastAsia="en-GB"/>
        </w:rPr>
        <w:t xml:space="preserve"> slides]. Retrieved from </w:t>
      </w:r>
      <w:hyperlink r:id="rId26" w:history="1">
        <w:r w:rsidRPr="00A949DA">
          <w:rPr>
            <w:rStyle w:val="Hyperlink"/>
            <w:szCs w:val="18"/>
            <w:lang w:eastAsia="en-GB"/>
          </w:rPr>
          <w:t>http://www.slideshare.net/kristaneher/mn-breakout</w:t>
        </w:r>
      </w:hyperlink>
    </w:p>
    <w:p w14:paraId="139D219B" w14:textId="77777777" w:rsidR="005958D7" w:rsidRPr="00C66DBE" w:rsidRDefault="005958D7" w:rsidP="005958D7">
      <w:pPr>
        <w:pStyle w:val="11REFERENCES"/>
        <w:rPr>
          <w:color w:val="auto"/>
          <w:szCs w:val="18"/>
        </w:rPr>
      </w:pPr>
      <w:r w:rsidRPr="00C66DBE">
        <w:rPr>
          <w:rStyle w:val="Emphasis"/>
          <w:color w:val="auto"/>
          <w:szCs w:val="18"/>
          <w:bdr w:val="none" w:sz="0" w:space="0" w:color="auto" w:frame="1"/>
          <w:shd w:val="clear" w:color="auto" w:fill="FFFFFF"/>
        </w:rPr>
        <w:t>Oxford Dictionary of English</w:t>
      </w:r>
      <w:r w:rsidRPr="00C66DBE">
        <w:rPr>
          <w:color w:val="auto"/>
          <w:szCs w:val="18"/>
          <w:shd w:val="clear" w:color="auto" w:fill="FFFFFF"/>
        </w:rPr>
        <w:t> (3rd ed.). (2010). Oxford: Oxford University Press.</w:t>
      </w:r>
    </w:p>
    <w:p w14:paraId="33D9D144" w14:textId="77777777" w:rsidR="00CE38DE" w:rsidRPr="00A949DA" w:rsidRDefault="00CE38DE" w:rsidP="00B15B5C">
      <w:pPr>
        <w:pStyle w:val="11REFERENCES"/>
        <w:rPr>
          <w:rStyle w:val="Emphasis"/>
          <w:color w:val="auto"/>
          <w:szCs w:val="18"/>
          <w:bdr w:val="none" w:sz="0" w:space="0" w:color="auto" w:frame="1"/>
          <w:shd w:val="clear" w:color="auto" w:fill="FFFFFF"/>
        </w:rPr>
      </w:pPr>
      <w:proofErr w:type="spellStart"/>
      <w:r w:rsidRPr="00C66DBE">
        <w:rPr>
          <w:color w:val="auto"/>
          <w:szCs w:val="18"/>
          <w:lang w:val="en"/>
        </w:rPr>
        <w:t>Paulauskas</w:t>
      </w:r>
      <w:proofErr w:type="spellEnd"/>
      <w:r w:rsidRPr="00C66DBE">
        <w:rPr>
          <w:color w:val="auto"/>
          <w:szCs w:val="18"/>
          <w:lang w:val="en"/>
        </w:rPr>
        <w:t xml:space="preserve">, V., &amp; </w:t>
      </w:r>
      <w:proofErr w:type="spellStart"/>
      <w:r w:rsidRPr="00C66DBE">
        <w:rPr>
          <w:color w:val="auto"/>
          <w:szCs w:val="18"/>
          <w:lang w:val="en"/>
        </w:rPr>
        <w:t>Paulauskas</w:t>
      </w:r>
      <w:proofErr w:type="spellEnd"/>
      <w:r w:rsidRPr="00C66DBE">
        <w:rPr>
          <w:color w:val="auto"/>
          <w:szCs w:val="18"/>
          <w:lang w:val="en"/>
        </w:rPr>
        <w:t xml:space="preserve">, D. (2013). Evaluating the width of navigational channels. </w:t>
      </w:r>
      <w:r w:rsidRPr="00C66DBE">
        <w:rPr>
          <w:i/>
          <w:color w:val="auto"/>
          <w:szCs w:val="18"/>
          <w:lang w:val="en"/>
        </w:rPr>
        <w:t>Transport</w:t>
      </w:r>
      <w:r w:rsidRPr="00C66DBE">
        <w:rPr>
          <w:color w:val="auto"/>
          <w:szCs w:val="18"/>
          <w:lang w:val="en"/>
        </w:rPr>
        <w:t>,</w:t>
      </w:r>
      <w:r w:rsidRPr="00C66DBE">
        <w:rPr>
          <w:i/>
          <w:color w:val="auto"/>
          <w:szCs w:val="18"/>
          <w:lang w:val="en"/>
        </w:rPr>
        <w:t xml:space="preserve"> 28</w:t>
      </w:r>
      <w:r w:rsidRPr="00C66DBE">
        <w:rPr>
          <w:color w:val="auto"/>
          <w:szCs w:val="18"/>
          <w:lang w:val="en"/>
        </w:rPr>
        <w:t xml:space="preserve">(2), 166-174. </w:t>
      </w:r>
      <w:hyperlink r:id="rId27" w:history="1">
        <w:r w:rsidRPr="00A949DA">
          <w:rPr>
            <w:rStyle w:val="Hyperlink"/>
            <w:szCs w:val="18"/>
            <w:lang w:val="en"/>
          </w:rPr>
          <w:t>https://doi.org/10.3846/16484142.2013.802746</w:t>
        </w:r>
      </w:hyperlink>
      <w:r w:rsidRPr="00A949DA">
        <w:rPr>
          <w:rStyle w:val="Hyperlink"/>
          <w:szCs w:val="18"/>
          <w:lang w:val="en"/>
        </w:rPr>
        <w:t xml:space="preserve"> </w:t>
      </w:r>
    </w:p>
    <w:p w14:paraId="463DDED1" w14:textId="1F1BBB0E" w:rsidR="00CE38DE" w:rsidRPr="00A949DA" w:rsidRDefault="00CE38DE" w:rsidP="00B15B5C">
      <w:pPr>
        <w:pStyle w:val="11REFERENCES"/>
        <w:rPr>
          <w:color w:val="333333"/>
          <w:szCs w:val="18"/>
          <w:shd w:val="clear" w:color="auto" w:fill="FFFFFF"/>
          <w:lang w:val="en-US"/>
        </w:rPr>
      </w:pPr>
      <w:proofErr w:type="spellStart"/>
      <w:r w:rsidRPr="00C66DBE">
        <w:rPr>
          <w:color w:val="auto"/>
          <w:szCs w:val="18"/>
        </w:rPr>
        <w:t>Saraiji</w:t>
      </w:r>
      <w:proofErr w:type="spellEnd"/>
      <w:r w:rsidRPr="00C66DBE">
        <w:rPr>
          <w:color w:val="auto"/>
          <w:szCs w:val="18"/>
        </w:rPr>
        <w:t xml:space="preserve">, R., </w:t>
      </w:r>
      <w:proofErr w:type="spellStart"/>
      <w:r w:rsidRPr="00C66DBE">
        <w:rPr>
          <w:color w:val="auto"/>
          <w:szCs w:val="18"/>
        </w:rPr>
        <w:t>Harb</w:t>
      </w:r>
      <w:proofErr w:type="spellEnd"/>
      <w:r w:rsidRPr="00C66DBE">
        <w:rPr>
          <w:color w:val="auto"/>
          <w:szCs w:val="18"/>
        </w:rPr>
        <w:t xml:space="preserve">, A., </w:t>
      </w:r>
      <w:r w:rsidRPr="00C66DBE">
        <w:rPr>
          <w:color w:val="auto"/>
          <w:szCs w:val="18"/>
          <w:lang w:val="en-US"/>
        </w:rPr>
        <w:t xml:space="preserve">&amp; </w:t>
      </w:r>
      <w:proofErr w:type="spellStart"/>
      <w:r w:rsidRPr="00C66DBE">
        <w:rPr>
          <w:color w:val="auto"/>
          <w:szCs w:val="18"/>
          <w:lang w:val="en-US"/>
        </w:rPr>
        <w:t>Hamdan</w:t>
      </w:r>
      <w:proofErr w:type="spellEnd"/>
      <w:r w:rsidRPr="00C66DBE">
        <w:rPr>
          <w:color w:val="auto"/>
          <w:szCs w:val="18"/>
          <w:lang w:val="en-US"/>
        </w:rPr>
        <w:t>, M. O.</w:t>
      </w:r>
      <w:r w:rsidRPr="00C66DBE">
        <w:rPr>
          <w:color w:val="auto"/>
          <w:szCs w:val="18"/>
          <w:shd w:val="clear" w:color="auto" w:fill="FFFFFF"/>
        </w:rPr>
        <w:t xml:space="preserve"> (2011). Performance of LED street lights in hot environments. In K. </w:t>
      </w:r>
      <w:proofErr w:type="spellStart"/>
      <w:r w:rsidRPr="00C66DBE">
        <w:rPr>
          <w:color w:val="auto"/>
          <w:szCs w:val="18"/>
          <w:shd w:val="clear" w:color="auto" w:fill="FFFFFF"/>
        </w:rPr>
        <w:t>Domke</w:t>
      </w:r>
      <w:proofErr w:type="spellEnd"/>
      <w:r w:rsidRPr="00C66DBE">
        <w:rPr>
          <w:color w:val="auto"/>
          <w:szCs w:val="18"/>
          <w:shd w:val="clear" w:color="auto" w:fill="FFFFFF"/>
        </w:rPr>
        <w:t xml:space="preserve"> </w:t>
      </w:r>
      <w:r w:rsidRPr="00C66DBE">
        <w:rPr>
          <w:color w:val="auto"/>
          <w:szCs w:val="18"/>
          <w:shd w:val="clear" w:color="auto" w:fill="FFFFFF"/>
          <w:lang w:val="en-US"/>
        </w:rPr>
        <w:t xml:space="preserve">&amp; C. A. </w:t>
      </w:r>
      <w:proofErr w:type="spellStart"/>
      <w:r w:rsidRPr="00C66DBE">
        <w:rPr>
          <w:color w:val="auto"/>
          <w:szCs w:val="18"/>
          <w:shd w:val="clear" w:color="auto" w:fill="FFFFFF"/>
          <w:lang w:val="en-US"/>
        </w:rPr>
        <w:t>Brebbia</w:t>
      </w:r>
      <w:proofErr w:type="spellEnd"/>
      <w:r w:rsidRPr="00C66DBE">
        <w:rPr>
          <w:color w:val="auto"/>
          <w:szCs w:val="18"/>
          <w:shd w:val="clear" w:color="auto" w:fill="FFFFFF"/>
          <w:lang w:val="en-US"/>
        </w:rPr>
        <w:t xml:space="preserve"> (Eds.)</w:t>
      </w:r>
      <w:r w:rsidR="00C07374">
        <w:rPr>
          <w:color w:val="auto"/>
          <w:szCs w:val="18"/>
          <w:shd w:val="clear" w:color="auto" w:fill="FFFFFF"/>
          <w:lang w:val="en-US"/>
        </w:rPr>
        <w:t>,</w:t>
      </w:r>
      <w:r w:rsidRPr="00C66DBE">
        <w:rPr>
          <w:color w:val="auto"/>
          <w:szCs w:val="18"/>
          <w:shd w:val="clear" w:color="auto" w:fill="FFFFFF"/>
          <w:lang w:val="en-US"/>
        </w:rPr>
        <w:t xml:space="preserve"> </w:t>
      </w:r>
      <w:r w:rsidRPr="00C66DBE">
        <w:rPr>
          <w:i/>
          <w:color w:val="auto"/>
          <w:szCs w:val="18"/>
          <w:shd w:val="clear" w:color="auto" w:fill="FFFFFF"/>
          <w:lang w:val="en-US"/>
        </w:rPr>
        <w:t>Light in engineering, architecture and environment</w:t>
      </w:r>
      <w:r w:rsidRPr="00C66DBE">
        <w:rPr>
          <w:color w:val="auto"/>
          <w:szCs w:val="18"/>
          <w:shd w:val="clear" w:color="auto" w:fill="FFFFFF"/>
          <w:lang w:val="en-US"/>
        </w:rPr>
        <w:t xml:space="preserve"> (pp. 147-158). </w:t>
      </w:r>
      <w:proofErr w:type="spellStart"/>
      <w:r w:rsidRPr="00C66DBE">
        <w:rPr>
          <w:color w:val="auto"/>
          <w:szCs w:val="18"/>
          <w:shd w:val="clear" w:color="auto" w:fill="FFFFFF"/>
          <w:lang w:val="en-US"/>
        </w:rPr>
        <w:t>Sauthampton</w:t>
      </w:r>
      <w:proofErr w:type="spellEnd"/>
      <w:r w:rsidRPr="00C66DBE">
        <w:rPr>
          <w:color w:val="auto"/>
          <w:szCs w:val="18"/>
          <w:shd w:val="clear" w:color="auto" w:fill="FFFFFF"/>
          <w:lang w:val="en-US"/>
        </w:rPr>
        <w:t>, United Kingdom: WIT Press.</w:t>
      </w:r>
      <w:r w:rsidRPr="00C66DBE">
        <w:rPr>
          <w:color w:val="auto"/>
          <w:szCs w:val="18"/>
        </w:rPr>
        <w:t xml:space="preserve"> </w:t>
      </w:r>
      <w:hyperlink r:id="rId28" w:tgtFrame="_blank" w:history="1">
        <w:r w:rsidRPr="00A949DA">
          <w:rPr>
            <w:rStyle w:val="Hyperlink"/>
            <w:szCs w:val="18"/>
            <w:shd w:val="clear" w:color="auto" w:fill="FFFFFF"/>
            <w:lang w:val="lt-LT"/>
          </w:rPr>
          <w:t>https://doi.org/10.2495/LIGHT110131</w:t>
        </w:r>
      </w:hyperlink>
    </w:p>
    <w:p w14:paraId="4E99CBD8" w14:textId="1DA18031" w:rsidR="00CE38DE" w:rsidRPr="00A949DA" w:rsidRDefault="00CE38DE" w:rsidP="00B15B5C">
      <w:pPr>
        <w:pStyle w:val="11REFERENCES"/>
        <w:rPr>
          <w:szCs w:val="18"/>
          <w:lang w:val="en-US"/>
        </w:rPr>
      </w:pPr>
      <w:r w:rsidRPr="00C66DBE">
        <w:rPr>
          <w:color w:val="auto"/>
          <w:szCs w:val="18"/>
          <w:lang w:val="en-US"/>
        </w:rPr>
        <w:t xml:space="preserve">Singh, G., </w:t>
      </w:r>
      <w:proofErr w:type="spellStart"/>
      <w:r w:rsidRPr="00C66DBE">
        <w:rPr>
          <w:color w:val="auto"/>
          <w:szCs w:val="18"/>
          <w:lang w:val="en-US"/>
        </w:rPr>
        <w:t>Sier</w:t>
      </w:r>
      <w:proofErr w:type="spellEnd"/>
      <w:r w:rsidRPr="00C66DBE">
        <w:rPr>
          <w:color w:val="auto"/>
          <w:szCs w:val="18"/>
          <w:lang w:val="en-US"/>
        </w:rPr>
        <w:t xml:space="preserve">, </w:t>
      </w:r>
      <w:r w:rsidR="000A21A8" w:rsidRPr="00C66DBE">
        <w:rPr>
          <w:color w:val="auto"/>
          <w:szCs w:val="18"/>
          <w:lang w:val="en-US"/>
        </w:rPr>
        <w:t>D</w:t>
      </w:r>
      <w:r w:rsidRPr="00C66DBE">
        <w:rPr>
          <w:color w:val="auto"/>
          <w:szCs w:val="18"/>
          <w:lang w:val="en-US"/>
        </w:rPr>
        <w:t xml:space="preserve">., Ernst, A. T., </w:t>
      </w:r>
      <w:proofErr w:type="spellStart"/>
      <w:r w:rsidRPr="00C66DBE">
        <w:rPr>
          <w:color w:val="auto"/>
          <w:szCs w:val="18"/>
          <w:lang w:val="en-US"/>
        </w:rPr>
        <w:t>Gavriliouk</w:t>
      </w:r>
      <w:proofErr w:type="spellEnd"/>
      <w:r w:rsidRPr="00C66DBE">
        <w:rPr>
          <w:color w:val="auto"/>
          <w:szCs w:val="18"/>
          <w:lang w:val="en-US"/>
        </w:rPr>
        <w:t xml:space="preserve">, O., </w:t>
      </w:r>
      <w:proofErr w:type="spellStart"/>
      <w:r w:rsidRPr="00C66DBE">
        <w:rPr>
          <w:color w:val="auto"/>
          <w:szCs w:val="18"/>
          <w:lang w:val="en-US"/>
        </w:rPr>
        <w:t>Oyston</w:t>
      </w:r>
      <w:proofErr w:type="spellEnd"/>
      <w:r w:rsidRPr="00C66DBE">
        <w:rPr>
          <w:color w:val="auto"/>
          <w:szCs w:val="18"/>
          <w:lang w:val="en-US"/>
        </w:rPr>
        <w:t xml:space="preserve">, R., Giles, T., &amp; </w:t>
      </w:r>
      <w:proofErr w:type="spellStart"/>
      <w:r w:rsidRPr="00C66DBE">
        <w:rPr>
          <w:color w:val="auto"/>
          <w:szCs w:val="18"/>
          <w:lang w:val="en-US"/>
        </w:rPr>
        <w:t>Welgama</w:t>
      </w:r>
      <w:proofErr w:type="spellEnd"/>
      <w:r w:rsidRPr="00C66DBE">
        <w:rPr>
          <w:color w:val="auto"/>
          <w:szCs w:val="18"/>
          <w:lang w:val="en-US"/>
        </w:rPr>
        <w:t xml:space="preserve">, P. </w:t>
      </w:r>
      <w:r w:rsidR="00C07374">
        <w:rPr>
          <w:color w:val="auto"/>
          <w:szCs w:val="18"/>
          <w:lang w:val="en-US"/>
        </w:rPr>
        <w:t>(</w:t>
      </w:r>
      <w:r w:rsidRPr="00C66DBE">
        <w:rPr>
          <w:color w:val="auto"/>
          <w:szCs w:val="18"/>
          <w:lang w:val="en-US"/>
        </w:rPr>
        <w:t>2012</w:t>
      </w:r>
      <w:r w:rsidR="00C07374">
        <w:rPr>
          <w:color w:val="auto"/>
          <w:szCs w:val="18"/>
          <w:lang w:val="en-US"/>
        </w:rPr>
        <w:t>)</w:t>
      </w:r>
      <w:r w:rsidRPr="00C66DBE">
        <w:rPr>
          <w:color w:val="auto"/>
          <w:szCs w:val="18"/>
          <w:lang w:val="en-US"/>
        </w:rPr>
        <w:t>. A mixed integer programming model for long term capacity expansion planning: A case study from The Hunter Walley Coal Chain</w:t>
      </w:r>
      <w:r w:rsidR="00C07374">
        <w:rPr>
          <w:color w:val="auto"/>
          <w:szCs w:val="18"/>
          <w:lang w:val="en-US"/>
        </w:rPr>
        <w:t>.</w:t>
      </w:r>
      <w:r w:rsidRPr="00C66DBE">
        <w:rPr>
          <w:color w:val="auto"/>
          <w:szCs w:val="18"/>
          <w:lang w:val="en-US"/>
        </w:rPr>
        <w:t xml:space="preserve"> </w:t>
      </w:r>
      <w:r w:rsidRPr="00C66DBE">
        <w:rPr>
          <w:i/>
          <w:color w:val="auto"/>
          <w:szCs w:val="18"/>
          <w:lang w:val="en-US"/>
        </w:rPr>
        <w:t>European Journal of Operational Research</w:t>
      </w:r>
      <w:r w:rsidR="00C07374" w:rsidRPr="00A419BF">
        <w:rPr>
          <w:color w:val="auto"/>
          <w:szCs w:val="18"/>
          <w:lang w:val="en-US"/>
        </w:rPr>
        <w:t>,</w:t>
      </w:r>
      <w:r w:rsidRPr="00A419BF">
        <w:rPr>
          <w:color w:val="auto"/>
          <w:szCs w:val="18"/>
          <w:lang w:val="en-US"/>
        </w:rPr>
        <w:t xml:space="preserve"> </w:t>
      </w:r>
      <w:r w:rsidRPr="00C66DBE">
        <w:rPr>
          <w:i/>
          <w:color w:val="auto"/>
          <w:szCs w:val="18"/>
          <w:lang w:val="en-US"/>
        </w:rPr>
        <w:t>220</w:t>
      </w:r>
      <w:r w:rsidRPr="00C66DBE">
        <w:rPr>
          <w:color w:val="auto"/>
          <w:szCs w:val="18"/>
          <w:lang w:val="en-US"/>
        </w:rPr>
        <w:t>(1)</w:t>
      </w:r>
      <w:r w:rsidR="00C07374">
        <w:rPr>
          <w:color w:val="auto"/>
          <w:szCs w:val="18"/>
          <w:lang w:val="en-US"/>
        </w:rPr>
        <w:t>,</w:t>
      </w:r>
      <w:r w:rsidRPr="00C66DBE">
        <w:rPr>
          <w:color w:val="auto"/>
          <w:szCs w:val="18"/>
          <w:lang w:val="en-US"/>
        </w:rPr>
        <w:t xml:space="preserve"> 210-224</w:t>
      </w:r>
      <w:r w:rsidRPr="00A949DA">
        <w:rPr>
          <w:szCs w:val="18"/>
          <w:lang w:val="en-US"/>
        </w:rPr>
        <w:t>.</w:t>
      </w:r>
      <w:r w:rsidRPr="00A949DA">
        <w:rPr>
          <w:szCs w:val="18"/>
        </w:rPr>
        <w:t xml:space="preserve"> </w:t>
      </w:r>
      <w:hyperlink r:id="rId29" w:tgtFrame="_blank" w:history="1">
        <w:r w:rsidRPr="00A949DA">
          <w:rPr>
            <w:rStyle w:val="Hyperlink"/>
            <w:szCs w:val="18"/>
          </w:rPr>
          <w:t>https://doi.org/10.1016/j.ejor.2012.01.012</w:t>
        </w:r>
      </w:hyperlink>
    </w:p>
    <w:p w14:paraId="7D2E0817" w14:textId="77777777" w:rsidR="00CE38DE" w:rsidRPr="00C66DBE" w:rsidRDefault="00CE38DE" w:rsidP="00B15B5C">
      <w:pPr>
        <w:pStyle w:val="11REFERENCES"/>
        <w:rPr>
          <w:color w:val="auto"/>
          <w:szCs w:val="18"/>
        </w:rPr>
      </w:pPr>
      <w:r w:rsidRPr="00C66DBE">
        <w:rPr>
          <w:color w:val="auto"/>
          <w:szCs w:val="18"/>
        </w:rPr>
        <w:t xml:space="preserve">Slack, B. (2007). </w:t>
      </w:r>
      <w:proofErr w:type="spellStart"/>
      <w:r w:rsidRPr="00C66DBE">
        <w:rPr>
          <w:color w:val="auto"/>
          <w:szCs w:val="18"/>
        </w:rPr>
        <w:t>The</w:t>
      </w:r>
      <w:proofErr w:type="spellEnd"/>
      <w:r w:rsidRPr="00C66DBE">
        <w:rPr>
          <w:color w:val="auto"/>
          <w:szCs w:val="18"/>
        </w:rPr>
        <w:t xml:space="preserve"> </w:t>
      </w:r>
      <w:proofErr w:type="spellStart"/>
      <w:r w:rsidRPr="00C66DBE">
        <w:rPr>
          <w:color w:val="auto"/>
          <w:szCs w:val="18"/>
        </w:rPr>
        <w:t>terminalisation</w:t>
      </w:r>
      <w:proofErr w:type="spellEnd"/>
      <w:r w:rsidRPr="00C66DBE">
        <w:rPr>
          <w:color w:val="auto"/>
          <w:szCs w:val="18"/>
        </w:rPr>
        <w:t xml:space="preserve"> of </w:t>
      </w:r>
      <w:proofErr w:type="spellStart"/>
      <w:r w:rsidRPr="00C66DBE">
        <w:rPr>
          <w:color w:val="auto"/>
          <w:szCs w:val="18"/>
        </w:rPr>
        <w:t>seaports</w:t>
      </w:r>
      <w:proofErr w:type="spellEnd"/>
      <w:r w:rsidRPr="00C66DBE">
        <w:rPr>
          <w:color w:val="auto"/>
          <w:szCs w:val="18"/>
        </w:rPr>
        <w:t xml:space="preserve">. In J. Wang, D. Olivier, T. </w:t>
      </w:r>
      <w:proofErr w:type="spellStart"/>
      <w:r w:rsidRPr="00C66DBE">
        <w:rPr>
          <w:color w:val="auto"/>
          <w:szCs w:val="18"/>
        </w:rPr>
        <w:t>Notteboom</w:t>
      </w:r>
      <w:proofErr w:type="spellEnd"/>
      <w:r w:rsidRPr="00C66DBE">
        <w:rPr>
          <w:color w:val="auto"/>
          <w:szCs w:val="18"/>
        </w:rPr>
        <w:t xml:space="preserve">, &amp; B. Slack (Eds.), </w:t>
      </w:r>
      <w:r w:rsidRPr="00C66DBE">
        <w:rPr>
          <w:i/>
          <w:color w:val="auto"/>
          <w:szCs w:val="18"/>
        </w:rPr>
        <w:t xml:space="preserve">Ports, cities, and global supply chains </w:t>
      </w:r>
      <w:r w:rsidRPr="00C66DBE">
        <w:rPr>
          <w:color w:val="auto"/>
          <w:szCs w:val="18"/>
        </w:rPr>
        <w:t xml:space="preserve">(pp. 41-50). </w:t>
      </w:r>
      <w:proofErr w:type="spellStart"/>
      <w:r w:rsidRPr="00C66DBE">
        <w:rPr>
          <w:color w:val="auto"/>
          <w:szCs w:val="18"/>
        </w:rPr>
        <w:t>Aldershot</w:t>
      </w:r>
      <w:proofErr w:type="spellEnd"/>
      <w:r w:rsidRPr="00C66DBE">
        <w:rPr>
          <w:color w:val="auto"/>
          <w:szCs w:val="18"/>
        </w:rPr>
        <w:t xml:space="preserve">, UK: </w:t>
      </w:r>
      <w:proofErr w:type="spellStart"/>
      <w:r w:rsidRPr="00C66DBE">
        <w:rPr>
          <w:color w:val="auto"/>
          <w:szCs w:val="18"/>
        </w:rPr>
        <w:t>Ashgate</w:t>
      </w:r>
      <w:proofErr w:type="spellEnd"/>
      <w:r w:rsidRPr="00C66DBE">
        <w:rPr>
          <w:color w:val="auto"/>
          <w:szCs w:val="18"/>
        </w:rPr>
        <w:t xml:space="preserve">. </w:t>
      </w:r>
    </w:p>
    <w:p w14:paraId="69F94666" w14:textId="77777777" w:rsidR="00CE38DE" w:rsidRPr="00C66DBE" w:rsidRDefault="00CE38DE" w:rsidP="00B15B5C">
      <w:pPr>
        <w:pStyle w:val="11REFERENCES"/>
        <w:rPr>
          <w:color w:val="auto"/>
          <w:szCs w:val="18"/>
          <w:lang w:val="lt-LT"/>
        </w:rPr>
      </w:pPr>
      <w:proofErr w:type="spellStart"/>
      <w:r w:rsidRPr="00C66DBE">
        <w:rPr>
          <w:color w:val="auto"/>
          <w:szCs w:val="18"/>
          <w:lang w:val="lt-LT"/>
        </w:rPr>
        <w:t>Sledevič</w:t>
      </w:r>
      <w:proofErr w:type="spellEnd"/>
      <w:r w:rsidRPr="00C66DBE">
        <w:rPr>
          <w:color w:val="auto"/>
          <w:szCs w:val="18"/>
          <w:lang w:val="lt-LT"/>
        </w:rPr>
        <w:t xml:space="preserve">, T. (2016). </w:t>
      </w:r>
      <w:proofErr w:type="spellStart"/>
      <w:r w:rsidRPr="00C66DBE">
        <w:rPr>
          <w:i/>
          <w:color w:val="auto"/>
          <w:szCs w:val="18"/>
          <w:lang w:val="lt-LT"/>
        </w:rPr>
        <w:t>An</w:t>
      </w:r>
      <w:proofErr w:type="spellEnd"/>
      <w:r w:rsidRPr="00C66DBE">
        <w:rPr>
          <w:i/>
          <w:color w:val="auto"/>
          <w:szCs w:val="18"/>
          <w:lang w:val="lt-LT"/>
        </w:rPr>
        <w:t xml:space="preserve"> </w:t>
      </w:r>
      <w:proofErr w:type="spellStart"/>
      <w:r w:rsidRPr="00C66DBE">
        <w:rPr>
          <w:i/>
          <w:color w:val="auto"/>
          <w:szCs w:val="18"/>
          <w:lang w:val="lt-LT"/>
        </w:rPr>
        <w:t>efficient</w:t>
      </w:r>
      <w:proofErr w:type="spellEnd"/>
      <w:r w:rsidRPr="00C66DBE">
        <w:rPr>
          <w:i/>
          <w:color w:val="auto"/>
          <w:szCs w:val="18"/>
          <w:lang w:val="lt-LT"/>
        </w:rPr>
        <w:t xml:space="preserve"> </w:t>
      </w:r>
      <w:proofErr w:type="spellStart"/>
      <w:r w:rsidRPr="00C66DBE">
        <w:rPr>
          <w:i/>
          <w:color w:val="auto"/>
          <w:szCs w:val="18"/>
          <w:lang w:val="lt-LT"/>
        </w:rPr>
        <w:t>implementation</w:t>
      </w:r>
      <w:proofErr w:type="spellEnd"/>
      <w:r w:rsidRPr="00C66DBE">
        <w:rPr>
          <w:i/>
          <w:color w:val="auto"/>
          <w:szCs w:val="18"/>
          <w:lang w:val="lt-LT"/>
        </w:rPr>
        <w:t xml:space="preserve"> of </w:t>
      </w:r>
      <w:proofErr w:type="spellStart"/>
      <w:r w:rsidRPr="00C66DBE">
        <w:rPr>
          <w:i/>
          <w:color w:val="auto"/>
          <w:szCs w:val="18"/>
          <w:lang w:val="lt-LT"/>
        </w:rPr>
        <w:t>lattice-ladder</w:t>
      </w:r>
      <w:proofErr w:type="spellEnd"/>
      <w:r w:rsidRPr="00C66DBE">
        <w:rPr>
          <w:i/>
          <w:color w:val="auto"/>
          <w:szCs w:val="18"/>
          <w:lang w:val="lt-LT"/>
        </w:rPr>
        <w:t xml:space="preserve"> </w:t>
      </w:r>
      <w:proofErr w:type="spellStart"/>
      <w:r w:rsidRPr="00C66DBE">
        <w:rPr>
          <w:i/>
          <w:color w:val="auto"/>
          <w:szCs w:val="18"/>
          <w:lang w:val="lt-LT"/>
        </w:rPr>
        <w:t>multilayer</w:t>
      </w:r>
      <w:proofErr w:type="spellEnd"/>
      <w:r w:rsidRPr="00C66DBE">
        <w:rPr>
          <w:i/>
          <w:color w:val="auto"/>
          <w:szCs w:val="18"/>
          <w:lang w:val="lt-LT"/>
        </w:rPr>
        <w:t xml:space="preserve"> </w:t>
      </w:r>
      <w:proofErr w:type="spellStart"/>
      <w:r w:rsidRPr="00C66DBE">
        <w:rPr>
          <w:i/>
          <w:color w:val="auto"/>
          <w:szCs w:val="18"/>
          <w:lang w:val="lt-LT"/>
        </w:rPr>
        <w:t>perceptrons</w:t>
      </w:r>
      <w:proofErr w:type="spellEnd"/>
      <w:r w:rsidRPr="00C66DBE">
        <w:rPr>
          <w:i/>
          <w:color w:val="auto"/>
          <w:szCs w:val="18"/>
          <w:lang w:val="lt-LT"/>
        </w:rPr>
        <w:t xml:space="preserve"> </w:t>
      </w:r>
      <w:proofErr w:type="spellStart"/>
      <w:r w:rsidRPr="00C66DBE">
        <w:rPr>
          <w:i/>
          <w:color w:val="auto"/>
          <w:szCs w:val="18"/>
          <w:lang w:val="lt-LT"/>
        </w:rPr>
        <w:t>in</w:t>
      </w:r>
      <w:proofErr w:type="spellEnd"/>
      <w:r w:rsidRPr="00C66DBE">
        <w:rPr>
          <w:i/>
          <w:color w:val="auto"/>
          <w:szCs w:val="18"/>
          <w:lang w:val="lt-LT"/>
        </w:rPr>
        <w:t xml:space="preserve"> </w:t>
      </w:r>
      <w:proofErr w:type="spellStart"/>
      <w:r w:rsidRPr="00C66DBE">
        <w:rPr>
          <w:i/>
          <w:color w:val="auto"/>
          <w:szCs w:val="18"/>
          <w:lang w:val="lt-LT"/>
        </w:rPr>
        <w:t>field</w:t>
      </w:r>
      <w:proofErr w:type="spellEnd"/>
      <w:r w:rsidRPr="00C66DBE">
        <w:rPr>
          <w:i/>
          <w:color w:val="auto"/>
          <w:szCs w:val="18"/>
          <w:lang w:val="lt-LT"/>
        </w:rPr>
        <w:t xml:space="preserve"> </w:t>
      </w:r>
      <w:proofErr w:type="spellStart"/>
      <w:r w:rsidRPr="00C66DBE">
        <w:rPr>
          <w:i/>
          <w:color w:val="auto"/>
          <w:szCs w:val="18"/>
          <w:lang w:val="lt-LT"/>
        </w:rPr>
        <w:t>programmable</w:t>
      </w:r>
      <w:proofErr w:type="spellEnd"/>
      <w:r w:rsidRPr="00C66DBE">
        <w:rPr>
          <w:i/>
          <w:color w:val="auto"/>
          <w:szCs w:val="18"/>
          <w:lang w:val="lt-LT"/>
        </w:rPr>
        <w:t xml:space="preserve"> </w:t>
      </w:r>
      <w:proofErr w:type="spellStart"/>
      <w:r w:rsidRPr="00C66DBE">
        <w:rPr>
          <w:i/>
          <w:color w:val="auto"/>
          <w:szCs w:val="18"/>
          <w:lang w:val="lt-LT"/>
        </w:rPr>
        <w:t>gate</w:t>
      </w:r>
      <w:proofErr w:type="spellEnd"/>
      <w:r w:rsidRPr="00C66DBE">
        <w:rPr>
          <w:i/>
          <w:color w:val="auto"/>
          <w:szCs w:val="18"/>
          <w:lang w:val="lt-LT"/>
        </w:rPr>
        <w:t xml:space="preserve"> </w:t>
      </w:r>
      <w:proofErr w:type="spellStart"/>
      <w:r w:rsidRPr="00C66DBE">
        <w:rPr>
          <w:i/>
          <w:color w:val="auto"/>
          <w:szCs w:val="18"/>
          <w:lang w:val="lt-LT"/>
        </w:rPr>
        <w:t>arrays</w:t>
      </w:r>
      <w:proofErr w:type="spellEnd"/>
      <w:r w:rsidRPr="00C66DBE">
        <w:rPr>
          <w:color w:val="auto"/>
          <w:szCs w:val="18"/>
          <w:lang w:val="lt-LT"/>
        </w:rPr>
        <w:t xml:space="preserve"> (</w:t>
      </w:r>
      <w:proofErr w:type="spellStart"/>
      <w:r w:rsidRPr="00C66DBE">
        <w:rPr>
          <w:color w:val="auto"/>
          <w:szCs w:val="18"/>
          <w:lang w:val="lt-LT"/>
        </w:rPr>
        <w:t>Doctoral</w:t>
      </w:r>
      <w:proofErr w:type="spellEnd"/>
      <w:r w:rsidRPr="00C66DBE">
        <w:rPr>
          <w:color w:val="auto"/>
          <w:szCs w:val="18"/>
          <w:lang w:val="lt-LT"/>
        </w:rPr>
        <w:t xml:space="preserve"> </w:t>
      </w:r>
      <w:proofErr w:type="spellStart"/>
      <w:r w:rsidRPr="00C66DBE">
        <w:rPr>
          <w:color w:val="auto"/>
          <w:szCs w:val="18"/>
          <w:lang w:val="lt-LT"/>
        </w:rPr>
        <w:t>dissertation</w:t>
      </w:r>
      <w:proofErr w:type="spellEnd"/>
      <w:r w:rsidRPr="00C66DBE">
        <w:rPr>
          <w:color w:val="auto"/>
          <w:szCs w:val="18"/>
          <w:lang w:val="lt-LT"/>
        </w:rPr>
        <w:t xml:space="preserve">, Vilnius Gediminas </w:t>
      </w:r>
      <w:proofErr w:type="spellStart"/>
      <w:r w:rsidRPr="00C66DBE">
        <w:rPr>
          <w:color w:val="auto"/>
          <w:szCs w:val="18"/>
          <w:lang w:val="lt-LT"/>
        </w:rPr>
        <w:t>Technical</w:t>
      </w:r>
      <w:proofErr w:type="spellEnd"/>
      <w:r w:rsidRPr="00C66DBE">
        <w:rPr>
          <w:color w:val="auto"/>
          <w:szCs w:val="18"/>
          <w:lang w:val="lt-LT"/>
        </w:rPr>
        <w:t xml:space="preserve"> University, Lithuania). </w:t>
      </w:r>
      <w:proofErr w:type="spellStart"/>
      <w:r w:rsidRPr="00C66DBE">
        <w:rPr>
          <w:color w:val="auto"/>
          <w:szCs w:val="18"/>
          <w:lang w:val="lt-LT"/>
        </w:rPr>
        <w:t>Retrieved</w:t>
      </w:r>
      <w:proofErr w:type="spellEnd"/>
      <w:r w:rsidRPr="00C66DBE">
        <w:rPr>
          <w:color w:val="auto"/>
          <w:szCs w:val="18"/>
          <w:lang w:val="lt-LT"/>
        </w:rPr>
        <w:t xml:space="preserve"> </w:t>
      </w:r>
      <w:proofErr w:type="spellStart"/>
      <w:r w:rsidRPr="00C66DBE">
        <w:rPr>
          <w:color w:val="auto"/>
          <w:szCs w:val="18"/>
          <w:lang w:val="lt-LT"/>
        </w:rPr>
        <w:t>from</w:t>
      </w:r>
      <w:proofErr w:type="spellEnd"/>
      <w:r w:rsidRPr="00C66DBE">
        <w:rPr>
          <w:color w:val="auto"/>
          <w:szCs w:val="18"/>
          <w:lang w:val="lt-LT"/>
        </w:rPr>
        <w:t xml:space="preserve"> </w:t>
      </w:r>
      <w:hyperlink r:id="rId30" w:history="1">
        <w:r w:rsidRPr="00644119">
          <w:rPr>
            <w:rStyle w:val="Hyperlink"/>
            <w:szCs w:val="18"/>
            <w:lang w:val="lt-LT"/>
          </w:rPr>
          <w:t>http://dspace.vgtu.lt/handle/1/2615</w:t>
        </w:r>
      </w:hyperlink>
      <w:r w:rsidRPr="00C66DBE">
        <w:rPr>
          <w:color w:val="auto"/>
          <w:szCs w:val="18"/>
          <w:lang w:val="lt-LT"/>
        </w:rPr>
        <w:t xml:space="preserve"> </w:t>
      </w:r>
    </w:p>
    <w:p w14:paraId="4D6D1F92" w14:textId="77777777" w:rsidR="005958D7" w:rsidRPr="00C66DBE" w:rsidRDefault="00CE38DE" w:rsidP="00B15B5C">
      <w:pPr>
        <w:pStyle w:val="11REFERENCES"/>
        <w:rPr>
          <w:color w:val="auto"/>
          <w:szCs w:val="18"/>
          <w:shd w:val="clear" w:color="auto" w:fill="FFFFFF"/>
        </w:rPr>
      </w:pPr>
      <w:proofErr w:type="spellStart"/>
      <w:r w:rsidRPr="00C66DBE">
        <w:rPr>
          <w:color w:val="auto"/>
          <w:szCs w:val="18"/>
          <w:shd w:val="clear" w:color="auto" w:fill="FFFFFF"/>
        </w:rPr>
        <w:t>Suwetwattanakul</w:t>
      </w:r>
      <w:proofErr w:type="spellEnd"/>
      <w:r w:rsidRPr="00C66DBE">
        <w:rPr>
          <w:color w:val="auto"/>
          <w:szCs w:val="18"/>
          <w:shd w:val="clear" w:color="auto" w:fill="FFFFFF"/>
        </w:rPr>
        <w:t>, C. (2010). </w:t>
      </w:r>
      <w:r w:rsidRPr="00C66DBE">
        <w:rPr>
          <w:rStyle w:val="Emphasis"/>
          <w:color w:val="auto"/>
          <w:szCs w:val="18"/>
          <w:shd w:val="clear" w:color="auto" w:fill="FFFFFF"/>
        </w:rPr>
        <w:t>Developing a knowledge sharing model for the implementation of the learning organization in Thailand</w:t>
      </w:r>
      <w:r w:rsidRPr="00C66DBE">
        <w:rPr>
          <w:color w:val="auto"/>
          <w:szCs w:val="18"/>
          <w:shd w:val="clear" w:color="auto" w:fill="FFFFFF"/>
        </w:rPr>
        <w:t> (Unpublished doctoral dissertation). Victoria University, Melbourne, Australia.</w:t>
      </w:r>
    </w:p>
    <w:p w14:paraId="1E31B54E" w14:textId="77777777" w:rsidR="00CE38DE" w:rsidRPr="00C66DBE" w:rsidRDefault="00CE38DE" w:rsidP="00B15B5C">
      <w:pPr>
        <w:pStyle w:val="11REFERENCES"/>
        <w:rPr>
          <w:color w:val="auto"/>
          <w:szCs w:val="18"/>
        </w:rPr>
      </w:pPr>
      <w:r w:rsidRPr="00C66DBE">
        <w:rPr>
          <w:color w:val="auto"/>
          <w:szCs w:val="18"/>
        </w:rPr>
        <w:t xml:space="preserve">Wilson, B. (2000). </w:t>
      </w:r>
      <w:r w:rsidRPr="00C66DBE">
        <w:rPr>
          <w:i/>
          <w:color w:val="auto"/>
          <w:szCs w:val="18"/>
        </w:rPr>
        <w:t>Typescript of short story Brothers and Sisters by Budge Wilson</w:t>
      </w:r>
      <w:r w:rsidRPr="00C66DBE">
        <w:rPr>
          <w:color w:val="auto"/>
          <w:szCs w:val="18"/>
        </w:rPr>
        <w:t xml:space="preserve">. </w:t>
      </w:r>
      <w:proofErr w:type="spellStart"/>
      <w:r w:rsidRPr="00C66DBE">
        <w:rPr>
          <w:color w:val="auto"/>
          <w:szCs w:val="18"/>
        </w:rPr>
        <w:t>Budge</w:t>
      </w:r>
      <w:proofErr w:type="spellEnd"/>
      <w:r w:rsidRPr="00C66DBE">
        <w:rPr>
          <w:color w:val="auto"/>
          <w:szCs w:val="18"/>
        </w:rPr>
        <w:t xml:space="preserve"> </w:t>
      </w:r>
      <w:proofErr w:type="spellStart"/>
      <w:r w:rsidRPr="00C66DBE">
        <w:rPr>
          <w:color w:val="auto"/>
          <w:szCs w:val="18"/>
        </w:rPr>
        <w:t>Wilson</w:t>
      </w:r>
      <w:proofErr w:type="spellEnd"/>
      <w:r w:rsidRPr="00C66DBE">
        <w:rPr>
          <w:color w:val="auto"/>
          <w:szCs w:val="18"/>
        </w:rPr>
        <w:t xml:space="preserve"> </w:t>
      </w:r>
      <w:proofErr w:type="spellStart"/>
      <w:r w:rsidRPr="00C66DBE">
        <w:rPr>
          <w:color w:val="auto"/>
          <w:szCs w:val="18"/>
        </w:rPr>
        <w:t>fonds</w:t>
      </w:r>
      <w:proofErr w:type="spellEnd"/>
      <w:r w:rsidRPr="00C66DBE">
        <w:rPr>
          <w:color w:val="auto"/>
          <w:szCs w:val="18"/>
        </w:rPr>
        <w:t xml:space="preserve"> (MS-2-650.2013-070, </w:t>
      </w:r>
      <w:proofErr w:type="spellStart"/>
      <w:r w:rsidRPr="00C66DBE">
        <w:rPr>
          <w:color w:val="auto"/>
          <w:szCs w:val="18"/>
        </w:rPr>
        <w:t>Box</w:t>
      </w:r>
      <w:proofErr w:type="spellEnd"/>
      <w:r w:rsidRPr="00C66DBE">
        <w:rPr>
          <w:color w:val="auto"/>
          <w:szCs w:val="18"/>
        </w:rPr>
        <w:t xml:space="preserve"> 3, Folder 9). Dalhousie University Archives, Halifax, Nova Scotia, Canada.</w:t>
      </w:r>
    </w:p>
    <w:p w14:paraId="56CEDABA" w14:textId="57D1A7C5" w:rsidR="00E03925" w:rsidRDefault="00CE38DE" w:rsidP="00DC51C4">
      <w:pPr>
        <w:pStyle w:val="11REFERENCES"/>
        <w:rPr>
          <w:rStyle w:val="Hyperlink"/>
          <w:szCs w:val="18"/>
          <w:shd w:val="clear" w:color="auto" w:fill="FFFFFF"/>
        </w:rPr>
      </w:pPr>
      <w:r w:rsidRPr="00C66DBE">
        <w:rPr>
          <w:color w:val="auto"/>
          <w:szCs w:val="18"/>
          <w:shd w:val="clear" w:color="auto" w:fill="FFFFFF"/>
        </w:rPr>
        <w:t xml:space="preserve">WITS – UNSD </w:t>
      </w:r>
      <w:proofErr w:type="spellStart"/>
      <w:r w:rsidRPr="00C66DBE">
        <w:rPr>
          <w:color w:val="auto"/>
          <w:szCs w:val="18"/>
          <w:shd w:val="clear" w:color="auto" w:fill="FFFFFF"/>
        </w:rPr>
        <w:t>Comtrade</w:t>
      </w:r>
      <w:proofErr w:type="spellEnd"/>
      <w:r w:rsidRPr="00C66DBE">
        <w:rPr>
          <w:color w:val="auto"/>
          <w:szCs w:val="18"/>
          <w:shd w:val="clear" w:color="auto" w:fill="FFFFFF"/>
        </w:rPr>
        <w:t xml:space="preserve">. (2017). </w:t>
      </w:r>
      <w:r w:rsidRPr="00C66DBE">
        <w:rPr>
          <w:i/>
          <w:color w:val="auto"/>
          <w:szCs w:val="18"/>
          <w:shd w:val="clear" w:color="auto" w:fill="FFFFFF"/>
        </w:rPr>
        <w:t>Lithuania monthly trade data 2016</w:t>
      </w:r>
      <w:r w:rsidRPr="00C66DBE">
        <w:rPr>
          <w:color w:val="auto"/>
          <w:szCs w:val="18"/>
          <w:shd w:val="clear" w:color="auto" w:fill="FFFFFF"/>
        </w:rPr>
        <w:t>. Retrieved from World Integrated Trade Solution website:</w:t>
      </w:r>
      <w:r w:rsidRPr="00C66DBE">
        <w:rPr>
          <w:color w:val="auto"/>
          <w:szCs w:val="18"/>
        </w:rPr>
        <w:t xml:space="preserve"> </w:t>
      </w:r>
      <w:hyperlink r:id="rId31" w:history="1">
        <w:r w:rsidR="00C07374" w:rsidRPr="00C07374">
          <w:rPr>
            <w:rStyle w:val="Hyperlink"/>
            <w:szCs w:val="18"/>
            <w:shd w:val="clear" w:color="auto" w:fill="FFFFFF"/>
          </w:rPr>
          <w:t>http</w:t>
        </w:r>
        <w:r w:rsidR="00C07374" w:rsidRPr="00C07374">
          <w:rPr>
            <w:rStyle w:val="Hyperlink"/>
            <w:szCs w:val="18"/>
            <w:shd w:val="clear" w:color="auto" w:fill="FFFFFF"/>
            <w:lang w:val="lt-LT"/>
          </w:rPr>
          <w:t>s</w:t>
        </w:r>
        <w:r w:rsidR="00C07374" w:rsidRPr="00C07374">
          <w:rPr>
            <w:rStyle w:val="Hyperlink"/>
            <w:szCs w:val="18"/>
            <w:shd w:val="clear" w:color="auto" w:fill="FFFFFF"/>
          </w:rPr>
          <w:t>://wits.worldbank.org/trade-data/Visualization/en/country/LTU/year/2016/monthly</w:t>
        </w:r>
      </w:hyperlink>
    </w:p>
    <w:p w14:paraId="211E0670" w14:textId="17E9B04F" w:rsidR="00DC51C4" w:rsidRDefault="00DC51C4" w:rsidP="00DC51C4">
      <w:pPr>
        <w:pStyle w:val="11REFERENCES"/>
        <w:rPr>
          <w:rFonts w:ascii="Times New Roman Bold" w:hAnsi="Times New Roman Bold"/>
          <w:b/>
          <w:bCs/>
          <w:spacing w:val="-4"/>
          <w:sz w:val="22"/>
          <w:szCs w:val="18"/>
          <w:lang w:val="en-GB"/>
        </w:rPr>
      </w:pPr>
    </w:p>
    <w:p w14:paraId="7B1D9452" w14:textId="77777777" w:rsidR="00DC51C4" w:rsidRPr="00DC51C4" w:rsidRDefault="00DC51C4" w:rsidP="00DC51C4">
      <w:pPr>
        <w:pStyle w:val="11REFERENCES"/>
        <w:rPr>
          <w:rFonts w:ascii="Times New Roman Bold" w:hAnsi="Times New Roman Bold"/>
          <w:b/>
          <w:bCs/>
          <w:spacing w:val="-4"/>
          <w:sz w:val="22"/>
          <w:szCs w:val="18"/>
          <w:lang w:val="en-GB"/>
        </w:rPr>
      </w:pPr>
    </w:p>
    <w:p w14:paraId="625C52A5" w14:textId="4100CD40" w:rsidR="006639C4" w:rsidRDefault="006639C4" w:rsidP="00FE5876">
      <w:pPr>
        <w:pStyle w:val="06HEADING1st"/>
      </w:pPr>
      <w:r w:rsidRPr="00887D93">
        <w:lastRenderedPageBreak/>
        <w:t>Appendix</w:t>
      </w:r>
      <w:r w:rsidR="00FE5876">
        <w:t xml:space="preserve"> 1</w:t>
      </w:r>
    </w:p>
    <w:p w14:paraId="6B9E3A65" w14:textId="40433D49" w:rsidR="005127DD" w:rsidRPr="0027139E" w:rsidRDefault="005127DD" w:rsidP="00280114">
      <w:pPr>
        <w:pStyle w:val="06HEADING1st"/>
      </w:pPr>
      <w:r w:rsidRPr="0027139E">
        <w:t xml:space="preserve">Submission </w:t>
      </w:r>
      <w:r w:rsidR="00D328EE" w:rsidRPr="0027139E">
        <w:t>c</w:t>
      </w:r>
      <w:r w:rsidRPr="0027139E">
        <w:t>hecklist</w:t>
      </w:r>
      <w:r w:rsidR="00932D2F">
        <w:t xml:space="preserve"> </w:t>
      </w:r>
    </w:p>
    <w:p w14:paraId="30332589" w14:textId="77777777" w:rsidR="005127DD" w:rsidRPr="008D12F4" w:rsidRDefault="005127DD" w:rsidP="005127DD">
      <w:pPr>
        <w:pStyle w:val="07PARAGRAPH1st"/>
        <w:rPr>
          <w:sz w:val="18"/>
          <w:szCs w:val="18"/>
        </w:rPr>
      </w:pPr>
      <w:r>
        <w:rPr>
          <w:sz w:val="18"/>
          <w:szCs w:val="18"/>
        </w:rPr>
        <w:t>I</w:t>
      </w:r>
      <w:r w:rsidRPr="008D12F4">
        <w:rPr>
          <w:sz w:val="18"/>
          <w:szCs w:val="18"/>
        </w:rPr>
        <w:t xml:space="preserve">ndicate that this submission is ready to be considered by </w:t>
      </w:r>
      <w:r w:rsidRPr="000A6F84">
        <w:rPr>
          <w:sz w:val="18"/>
          <w:szCs w:val="18"/>
        </w:rPr>
        <w:t>this conference</w:t>
      </w:r>
      <w:r w:rsidRPr="008D12F4">
        <w:rPr>
          <w:sz w:val="18"/>
          <w:szCs w:val="18"/>
        </w:rPr>
        <w:t xml:space="preserve"> by checking off the following</w:t>
      </w:r>
      <w:r>
        <w:rPr>
          <w:sz w:val="18"/>
          <w:szCs w:val="18"/>
        </w:rPr>
        <w:t xml:space="preserve"> </w:t>
      </w:r>
      <w:r w:rsidRPr="000A6F84">
        <w:rPr>
          <w:sz w:val="18"/>
          <w:szCs w:val="18"/>
        </w:rPr>
        <w:t>(comments to t</w:t>
      </w:r>
      <w:r>
        <w:rPr>
          <w:sz w:val="18"/>
          <w:szCs w:val="18"/>
        </w:rPr>
        <w:t>he director can be added below)</w:t>
      </w:r>
      <w:r w:rsidRPr="008D12F4">
        <w:rPr>
          <w:sz w:val="18"/>
          <w:szCs w:val="18"/>
        </w:rPr>
        <w:t xml:space="preserve">: </w:t>
      </w:r>
    </w:p>
    <w:tbl>
      <w:tblPr>
        <w:tblW w:w="4701" w:type="pct"/>
        <w:tblCellSpacing w:w="15" w:type="dxa"/>
        <w:tblCellMar>
          <w:top w:w="15" w:type="dxa"/>
          <w:left w:w="15" w:type="dxa"/>
          <w:bottom w:w="15" w:type="dxa"/>
          <w:right w:w="15" w:type="dxa"/>
        </w:tblCellMar>
        <w:tblLook w:val="04A0" w:firstRow="1" w:lastRow="0" w:firstColumn="1" w:lastColumn="0" w:noHBand="0" w:noVBand="1"/>
      </w:tblPr>
      <w:tblGrid>
        <w:gridCol w:w="489"/>
        <w:gridCol w:w="8361"/>
      </w:tblGrid>
      <w:tr w:rsidR="005127DD" w:rsidRPr="008D12F4" w14:paraId="55AFC649" w14:textId="77777777" w:rsidTr="00FE5876">
        <w:trPr>
          <w:trHeight w:val="254"/>
          <w:tblCellSpacing w:w="15" w:type="dxa"/>
        </w:trPr>
        <w:tc>
          <w:tcPr>
            <w:tcW w:w="246" w:type="pct"/>
            <w:tcMar>
              <w:top w:w="15" w:type="dxa"/>
              <w:left w:w="15" w:type="dxa"/>
              <w:bottom w:w="60" w:type="dxa"/>
              <w:right w:w="15" w:type="dxa"/>
            </w:tcMar>
            <w:vAlign w:val="center"/>
            <w:hideMark/>
          </w:tcPr>
          <w:p w14:paraId="3533C187" w14:textId="7ED778CF" w:rsidR="005127DD" w:rsidRPr="008D12F4" w:rsidRDefault="00C507D3" w:rsidP="00FE5876">
            <w:pPr>
              <w:spacing w:before="0" w:after="0"/>
              <w:jc w:val="center"/>
              <w:rPr>
                <w:rFonts w:ascii="Arial" w:hAnsi="Arial" w:cs="Arial"/>
                <w:color w:val="111111"/>
                <w:sz w:val="18"/>
                <w:szCs w:val="18"/>
              </w:rPr>
            </w:pPr>
            <w:r>
              <w:rPr>
                <w:rFonts w:ascii="Arial" w:hAnsi="Arial" w:cs="Arial"/>
                <w:noProof/>
                <w:color w:val="111111"/>
                <w:sz w:val="18"/>
                <w:szCs w:val="18"/>
              </w:rPr>
              <w:pict w14:anchorId="5B991A49">
                <v:shape id="_x0000_i1027"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1D9419D5" w14:textId="77777777" w:rsidR="005127DD" w:rsidRPr="008D12F4" w:rsidRDefault="005127DD" w:rsidP="00FE5876">
            <w:pPr>
              <w:pStyle w:val="07PARAGRAPH1st"/>
              <w:rPr>
                <w:rFonts w:ascii="Arial" w:hAnsi="Arial" w:cs="Arial"/>
                <w:spacing w:val="-4"/>
                <w:sz w:val="18"/>
                <w:szCs w:val="18"/>
              </w:rPr>
            </w:pPr>
            <w:r w:rsidRPr="000A6F84">
              <w:rPr>
                <w:sz w:val="18"/>
                <w:szCs w:val="18"/>
              </w:rPr>
              <w:t>The submission has not been previously published, nor is it before another conference for consideration (or an explanation has been provided in Comments to the Director).</w:t>
            </w:r>
          </w:p>
        </w:tc>
      </w:tr>
      <w:tr w:rsidR="005127DD" w:rsidRPr="008D12F4" w14:paraId="73F4E8C1" w14:textId="77777777" w:rsidTr="00FE5876">
        <w:trPr>
          <w:trHeight w:val="149"/>
          <w:tblCellSpacing w:w="15" w:type="dxa"/>
        </w:trPr>
        <w:tc>
          <w:tcPr>
            <w:tcW w:w="246" w:type="pct"/>
            <w:tcMar>
              <w:top w:w="15" w:type="dxa"/>
              <w:left w:w="15" w:type="dxa"/>
              <w:bottom w:w="60" w:type="dxa"/>
              <w:right w:w="15" w:type="dxa"/>
            </w:tcMar>
            <w:vAlign w:val="center"/>
            <w:hideMark/>
          </w:tcPr>
          <w:p w14:paraId="5356CA6A" w14:textId="7226D304" w:rsidR="005127DD" w:rsidRPr="008D12F4" w:rsidRDefault="00C507D3" w:rsidP="00FE5876">
            <w:pPr>
              <w:spacing w:before="0" w:after="0"/>
              <w:jc w:val="center"/>
              <w:rPr>
                <w:rFonts w:ascii="Arial" w:hAnsi="Arial" w:cs="Arial"/>
                <w:color w:val="111111"/>
                <w:sz w:val="18"/>
                <w:szCs w:val="18"/>
              </w:rPr>
            </w:pPr>
            <w:r>
              <w:rPr>
                <w:rFonts w:ascii="Arial" w:hAnsi="Arial" w:cs="Arial"/>
                <w:noProof/>
                <w:color w:val="111111"/>
                <w:sz w:val="18"/>
                <w:szCs w:val="18"/>
              </w:rPr>
              <w:pict w14:anchorId="1B923864">
                <v:shape id="_x0000_i1028"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43A033ED" w14:textId="77777777" w:rsidR="005127DD" w:rsidRPr="008D12F4" w:rsidRDefault="005127DD" w:rsidP="00FE5876">
            <w:pPr>
              <w:pStyle w:val="07PARAGRAPH1st"/>
              <w:rPr>
                <w:rFonts w:ascii="Arial" w:hAnsi="Arial" w:cs="Arial"/>
                <w:sz w:val="18"/>
                <w:szCs w:val="18"/>
              </w:rPr>
            </w:pPr>
            <w:r w:rsidRPr="000A6F84">
              <w:rPr>
                <w:sz w:val="18"/>
                <w:szCs w:val="18"/>
              </w:rPr>
              <w:t>The submission file is Microsoft Word</w:t>
            </w:r>
            <w:r>
              <w:rPr>
                <w:sz w:val="18"/>
                <w:szCs w:val="18"/>
              </w:rPr>
              <w:t xml:space="preserve"> </w:t>
            </w:r>
            <w:r w:rsidRPr="000A6F84">
              <w:rPr>
                <w:sz w:val="18"/>
                <w:szCs w:val="18"/>
              </w:rPr>
              <w:t>document file format</w:t>
            </w:r>
            <w:r>
              <w:rPr>
                <w:sz w:val="18"/>
                <w:szCs w:val="18"/>
              </w:rPr>
              <w:t>.</w:t>
            </w:r>
          </w:p>
        </w:tc>
      </w:tr>
      <w:tr w:rsidR="005127DD" w:rsidRPr="008D12F4" w14:paraId="06D80E81" w14:textId="77777777" w:rsidTr="00FE5876">
        <w:trPr>
          <w:trHeight w:val="299"/>
          <w:tblCellSpacing w:w="15" w:type="dxa"/>
        </w:trPr>
        <w:tc>
          <w:tcPr>
            <w:tcW w:w="246" w:type="pct"/>
            <w:tcMar>
              <w:top w:w="15" w:type="dxa"/>
              <w:left w:w="15" w:type="dxa"/>
              <w:bottom w:w="60" w:type="dxa"/>
              <w:right w:w="15" w:type="dxa"/>
            </w:tcMar>
            <w:vAlign w:val="center"/>
            <w:hideMark/>
          </w:tcPr>
          <w:p w14:paraId="15923644" w14:textId="531346F9" w:rsidR="005127DD" w:rsidRPr="000A6F84" w:rsidRDefault="00C507D3" w:rsidP="00FE5876">
            <w:pPr>
              <w:pStyle w:val="07PARAGRAPH1st"/>
              <w:rPr>
                <w:sz w:val="18"/>
                <w:szCs w:val="18"/>
              </w:rPr>
            </w:pPr>
            <w:r>
              <w:rPr>
                <w:noProof/>
                <w:sz w:val="18"/>
                <w:szCs w:val="18"/>
              </w:rPr>
              <w:pict w14:anchorId="538A0DF2">
                <v:shape id="_x0000_i1029"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253895D0" w14:textId="77777777" w:rsidR="005127DD" w:rsidRPr="000A6F84" w:rsidRDefault="005127DD" w:rsidP="00FE5876">
            <w:pPr>
              <w:pStyle w:val="07PARAGRAPH1st"/>
              <w:rPr>
                <w:sz w:val="18"/>
                <w:szCs w:val="18"/>
              </w:rPr>
            </w:pPr>
            <w:r w:rsidRPr="000A6F84">
              <w:rPr>
                <w:color w:val="111111"/>
                <w:sz w:val="18"/>
                <w:szCs w:val="18"/>
              </w:rPr>
              <w:t>All URL addresses in the text (e.g.,</w:t>
            </w:r>
            <w:r w:rsidRPr="000A6F84">
              <w:rPr>
                <w:rStyle w:val="apple-converted-space"/>
                <w:color w:val="111111"/>
                <w:sz w:val="18"/>
                <w:szCs w:val="18"/>
              </w:rPr>
              <w:t> </w:t>
            </w:r>
            <w:hyperlink r:id="rId33" w:history="1">
              <w:r w:rsidRPr="000A6F84">
                <w:rPr>
                  <w:rStyle w:val="Hyperlink"/>
                  <w:color w:val="00477F"/>
                  <w:sz w:val="18"/>
                  <w:szCs w:val="18"/>
                </w:rPr>
                <w:t>http://pkp.sfu.ca</w:t>
              </w:r>
            </w:hyperlink>
            <w:r w:rsidRPr="000A6F84">
              <w:rPr>
                <w:color w:val="111111"/>
                <w:sz w:val="18"/>
                <w:szCs w:val="18"/>
              </w:rPr>
              <w:t>) are activated and ready to click.</w:t>
            </w:r>
          </w:p>
        </w:tc>
      </w:tr>
      <w:tr w:rsidR="005127DD" w:rsidRPr="008D12F4" w14:paraId="353382EE" w14:textId="77777777" w:rsidTr="00FE5876">
        <w:trPr>
          <w:trHeight w:val="201"/>
          <w:tblCellSpacing w:w="15" w:type="dxa"/>
        </w:trPr>
        <w:tc>
          <w:tcPr>
            <w:tcW w:w="246" w:type="pct"/>
            <w:tcMar>
              <w:top w:w="15" w:type="dxa"/>
              <w:left w:w="15" w:type="dxa"/>
              <w:bottom w:w="60" w:type="dxa"/>
              <w:right w:w="15" w:type="dxa"/>
            </w:tcMar>
            <w:vAlign w:val="center"/>
            <w:hideMark/>
          </w:tcPr>
          <w:p w14:paraId="29B11859" w14:textId="4FF5C7A5" w:rsidR="005127DD" w:rsidRPr="008D12F4" w:rsidRDefault="00C507D3" w:rsidP="00FE5876">
            <w:pPr>
              <w:pStyle w:val="07PARAGRAPH1st"/>
              <w:rPr>
                <w:rFonts w:ascii="Arial" w:hAnsi="Arial" w:cs="Arial"/>
                <w:color w:val="111111"/>
                <w:sz w:val="18"/>
                <w:szCs w:val="18"/>
              </w:rPr>
            </w:pPr>
            <w:r>
              <w:rPr>
                <w:rFonts w:ascii="Arial" w:hAnsi="Arial" w:cs="Arial"/>
                <w:noProof/>
                <w:color w:val="111111"/>
                <w:sz w:val="18"/>
                <w:szCs w:val="18"/>
              </w:rPr>
              <w:pict w14:anchorId="7245F0E6">
                <v:shape id="_x0000_i1030"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09FFCBA1" w14:textId="77777777" w:rsidR="005127DD" w:rsidRPr="008D12F4" w:rsidRDefault="005127DD" w:rsidP="00FE5876">
            <w:pPr>
              <w:pStyle w:val="07PARAGRAPH1st"/>
              <w:rPr>
                <w:sz w:val="18"/>
                <w:szCs w:val="18"/>
              </w:rPr>
            </w:pPr>
            <w:r w:rsidRPr="00FD3154">
              <w:rPr>
                <w:sz w:val="18"/>
                <w:szCs w:val="18"/>
              </w:rPr>
              <w:t xml:space="preserve">The text is single-spaced; uses a </w:t>
            </w:r>
            <w:proofErr w:type="gramStart"/>
            <w:r>
              <w:rPr>
                <w:sz w:val="18"/>
                <w:szCs w:val="18"/>
              </w:rPr>
              <w:t xml:space="preserve">10 </w:t>
            </w:r>
            <w:r w:rsidRPr="00FD3154">
              <w:rPr>
                <w:sz w:val="18"/>
                <w:szCs w:val="18"/>
              </w:rPr>
              <w:t>point</w:t>
            </w:r>
            <w:proofErr w:type="gramEnd"/>
            <w:r w:rsidRPr="00FD3154">
              <w:rPr>
                <w:sz w:val="18"/>
                <w:szCs w:val="18"/>
              </w:rPr>
              <w:t xml:space="preserve"> font; employs italics, rather than underlining (except with URL addresses)</w:t>
            </w:r>
            <w:r>
              <w:rPr>
                <w:sz w:val="18"/>
                <w:szCs w:val="18"/>
              </w:rPr>
              <w:t>.</w:t>
            </w:r>
            <w:r w:rsidRPr="00FD3154">
              <w:rPr>
                <w:sz w:val="18"/>
                <w:szCs w:val="18"/>
              </w:rPr>
              <w:t xml:space="preserve"> and all illustrations, figures, and tables are placed within the text at the appropriate points, rather than at the end.</w:t>
            </w:r>
          </w:p>
        </w:tc>
      </w:tr>
      <w:tr w:rsidR="005127DD" w:rsidRPr="008D12F4" w14:paraId="1ECA0709" w14:textId="77777777" w:rsidTr="00FE5876">
        <w:trPr>
          <w:trHeight w:val="145"/>
          <w:tblCellSpacing w:w="15" w:type="dxa"/>
        </w:trPr>
        <w:tc>
          <w:tcPr>
            <w:tcW w:w="246" w:type="pct"/>
            <w:tcMar>
              <w:top w:w="15" w:type="dxa"/>
              <w:left w:w="15" w:type="dxa"/>
              <w:bottom w:w="60" w:type="dxa"/>
              <w:right w:w="15" w:type="dxa"/>
            </w:tcMar>
            <w:vAlign w:val="center"/>
            <w:hideMark/>
          </w:tcPr>
          <w:p w14:paraId="1432BB15" w14:textId="60406778" w:rsidR="005127DD" w:rsidRPr="008D12F4" w:rsidRDefault="00C507D3" w:rsidP="00FE5876">
            <w:pPr>
              <w:pStyle w:val="07PARAGRAPH1st"/>
              <w:rPr>
                <w:rFonts w:ascii="Arial" w:hAnsi="Arial" w:cs="Arial"/>
                <w:color w:val="111111"/>
                <w:sz w:val="18"/>
                <w:szCs w:val="18"/>
              </w:rPr>
            </w:pPr>
            <w:r>
              <w:rPr>
                <w:rFonts w:ascii="Arial" w:hAnsi="Arial" w:cs="Arial"/>
                <w:noProof/>
                <w:color w:val="111111"/>
                <w:sz w:val="18"/>
                <w:szCs w:val="18"/>
              </w:rPr>
              <w:pict w14:anchorId="0037AEA8">
                <v:shape id="_x0000_i1031"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793FC734" w14:textId="77777777" w:rsidR="005127DD" w:rsidRPr="008D12F4" w:rsidRDefault="005127DD" w:rsidP="00FE5876">
            <w:pPr>
              <w:pStyle w:val="07PARAGRAPH1st"/>
              <w:rPr>
                <w:sz w:val="18"/>
                <w:szCs w:val="18"/>
              </w:rPr>
            </w:pPr>
            <w:r>
              <w:rPr>
                <w:sz w:val="18"/>
                <w:szCs w:val="18"/>
              </w:rPr>
              <w:t>A</w:t>
            </w:r>
            <w:r w:rsidRPr="00FD3154">
              <w:rPr>
                <w:sz w:val="18"/>
                <w:szCs w:val="18"/>
              </w:rPr>
              <w:t>ll illustrations, figures, and tables are</w:t>
            </w:r>
            <w:r>
              <w:rPr>
                <w:sz w:val="18"/>
                <w:szCs w:val="18"/>
              </w:rPr>
              <w:t xml:space="preserve"> mentioned in the text and are</w:t>
            </w:r>
            <w:r w:rsidRPr="00FD3154">
              <w:rPr>
                <w:sz w:val="18"/>
                <w:szCs w:val="18"/>
              </w:rPr>
              <w:t xml:space="preserve"> placed within the text at the appropriate points, rather than at the end.</w:t>
            </w:r>
          </w:p>
        </w:tc>
      </w:tr>
      <w:tr w:rsidR="005127DD" w:rsidRPr="008D12F4" w14:paraId="6CCC4517" w14:textId="77777777" w:rsidTr="00FE5876">
        <w:trPr>
          <w:trHeight w:val="50"/>
          <w:tblCellSpacing w:w="15" w:type="dxa"/>
        </w:trPr>
        <w:tc>
          <w:tcPr>
            <w:tcW w:w="246" w:type="pct"/>
            <w:tcMar>
              <w:top w:w="15" w:type="dxa"/>
              <w:left w:w="15" w:type="dxa"/>
              <w:bottom w:w="60" w:type="dxa"/>
              <w:right w:w="15" w:type="dxa"/>
            </w:tcMar>
            <w:vAlign w:val="center"/>
            <w:hideMark/>
          </w:tcPr>
          <w:p w14:paraId="477CA289" w14:textId="2D13C81A" w:rsidR="005127DD" w:rsidRPr="008D12F4" w:rsidRDefault="00C507D3" w:rsidP="00FE5876">
            <w:pPr>
              <w:spacing w:before="0" w:after="0"/>
              <w:jc w:val="center"/>
              <w:rPr>
                <w:rFonts w:ascii="Arial" w:hAnsi="Arial" w:cs="Arial"/>
                <w:color w:val="111111"/>
                <w:sz w:val="18"/>
                <w:szCs w:val="18"/>
              </w:rPr>
            </w:pPr>
            <w:r>
              <w:rPr>
                <w:rFonts w:ascii="Arial" w:hAnsi="Arial" w:cs="Arial"/>
                <w:noProof/>
                <w:color w:val="111111"/>
                <w:sz w:val="18"/>
                <w:szCs w:val="18"/>
              </w:rPr>
              <w:pict w14:anchorId="73340353">
                <v:shape id="_x0000_i1032" type="#_x0000_t75" alt="" style="width:21pt;height:18.75pt;mso-width-percent:0;mso-height-percent:0;mso-width-percent:0;mso-height-percent:0">
                  <v:imagedata r:id="rId32" o:title=""/>
                </v:shape>
              </w:pict>
            </w:r>
          </w:p>
        </w:tc>
        <w:tc>
          <w:tcPr>
            <w:tcW w:w="4703" w:type="pct"/>
            <w:tcMar>
              <w:top w:w="15" w:type="dxa"/>
              <w:left w:w="15" w:type="dxa"/>
              <w:bottom w:w="60" w:type="dxa"/>
              <w:right w:w="15" w:type="dxa"/>
            </w:tcMar>
            <w:vAlign w:val="center"/>
            <w:hideMark/>
          </w:tcPr>
          <w:p w14:paraId="13743970" w14:textId="77777777" w:rsidR="005127DD" w:rsidRPr="008D12F4" w:rsidRDefault="005127DD" w:rsidP="00FE5876">
            <w:pPr>
              <w:pStyle w:val="07PARAGRAPH1st"/>
              <w:rPr>
                <w:rFonts w:ascii="Arial" w:hAnsi="Arial" w:cs="Arial"/>
                <w:spacing w:val="-4"/>
                <w:sz w:val="18"/>
                <w:szCs w:val="18"/>
              </w:rPr>
            </w:pPr>
            <w:r w:rsidRPr="00FD3154">
              <w:rPr>
                <w:sz w:val="18"/>
                <w:szCs w:val="18"/>
              </w:rPr>
              <w:t>The text adheres to the stylistic and bibliographic requirements outlined in th</w:t>
            </w:r>
            <w:r>
              <w:rPr>
                <w:sz w:val="18"/>
                <w:szCs w:val="18"/>
              </w:rPr>
              <w:t>is template</w:t>
            </w:r>
            <w:r>
              <w:rPr>
                <w:i/>
              </w:rPr>
              <w:t>.</w:t>
            </w:r>
          </w:p>
        </w:tc>
      </w:tr>
    </w:tbl>
    <w:p w14:paraId="1DC6B0C5" w14:textId="19B15533" w:rsidR="005127DD" w:rsidRPr="0027139E" w:rsidRDefault="005127DD" w:rsidP="00280114">
      <w:pPr>
        <w:pStyle w:val="06HEADING1st"/>
      </w:pPr>
      <w:r w:rsidRPr="0027139E">
        <w:t xml:space="preserve">Copyright </w:t>
      </w:r>
      <w:r w:rsidR="00D328EE" w:rsidRPr="0027139E">
        <w:t>n</w:t>
      </w:r>
      <w:r w:rsidRPr="0027139E">
        <w:t>otice</w:t>
      </w:r>
    </w:p>
    <w:p w14:paraId="6A7828F7" w14:textId="77777777" w:rsidR="005127DD" w:rsidRPr="00603EB9" w:rsidRDefault="005127DD" w:rsidP="005127DD">
      <w:pPr>
        <w:pStyle w:val="07PARAGRAPH1st"/>
        <w:rPr>
          <w:sz w:val="18"/>
          <w:szCs w:val="18"/>
        </w:rPr>
      </w:pPr>
      <w:r w:rsidRPr="00603EB9">
        <w:rPr>
          <w:sz w:val="18"/>
          <w:szCs w:val="18"/>
        </w:rPr>
        <w:t>Authors who submit to this conference agree to the following terms:</w:t>
      </w:r>
    </w:p>
    <w:tbl>
      <w:tblPr>
        <w:tblW w:w="4701" w:type="pct"/>
        <w:tblCellSpacing w:w="15" w:type="dxa"/>
        <w:tblCellMar>
          <w:top w:w="15" w:type="dxa"/>
          <w:left w:w="15" w:type="dxa"/>
          <w:bottom w:w="15" w:type="dxa"/>
          <w:right w:w="15" w:type="dxa"/>
        </w:tblCellMar>
        <w:tblLook w:val="04A0" w:firstRow="1" w:lastRow="0" w:firstColumn="1" w:lastColumn="0" w:noHBand="0" w:noVBand="1"/>
      </w:tblPr>
      <w:tblGrid>
        <w:gridCol w:w="489"/>
        <w:gridCol w:w="8361"/>
      </w:tblGrid>
      <w:tr w:rsidR="005127DD" w:rsidRPr="0035689A" w14:paraId="1F5B509D" w14:textId="77777777" w:rsidTr="00FE5876">
        <w:trPr>
          <w:tblCellSpacing w:w="15" w:type="dxa"/>
        </w:trPr>
        <w:tc>
          <w:tcPr>
            <w:tcW w:w="220" w:type="pct"/>
            <w:tcMar>
              <w:top w:w="15" w:type="dxa"/>
              <w:left w:w="15" w:type="dxa"/>
              <w:bottom w:w="60" w:type="dxa"/>
              <w:right w:w="15" w:type="dxa"/>
            </w:tcMar>
            <w:vAlign w:val="center"/>
            <w:hideMark/>
          </w:tcPr>
          <w:p w14:paraId="1EC87CCD" w14:textId="0710ABCC" w:rsidR="005127DD" w:rsidRPr="0035689A" w:rsidRDefault="00C507D3" w:rsidP="00FE5876">
            <w:pPr>
              <w:pStyle w:val="07PARAGRAPH1st"/>
              <w:rPr>
                <w:sz w:val="18"/>
                <w:szCs w:val="18"/>
                <w:lang w:eastAsia="lt-LT"/>
              </w:rPr>
            </w:pPr>
            <w:r>
              <w:rPr>
                <w:noProof/>
                <w:sz w:val="18"/>
                <w:szCs w:val="18"/>
              </w:rPr>
              <w:pict w14:anchorId="22C4EF67">
                <v:shape id="_x0000_i1033" type="#_x0000_t75" alt="" style="width:21pt;height:18.75pt;mso-width-percent:0;mso-height-percent:0;mso-width-percent:0;mso-height-percent:0">
                  <v:imagedata r:id="rId32" o:title=""/>
                </v:shape>
              </w:pict>
            </w:r>
          </w:p>
        </w:tc>
        <w:tc>
          <w:tcPr>
            <w:tcW w:w="4729" w:type="pct"/>
            <w:tcMar>
              <w:top w:w="15" w:type="dxa"/>
              <w:left w:w="15" w:type="dxa"/>
              <w:bottom w:w="60" w:type="dxa"/>
              <w:right w:w="15" w:type="dxa"/>
            </w:tcMar>
            <w:vAlign w:val="center"/>
            <w:hideMark/>
          </w:tcPr>
          <w:p w14:paraId="0C687BA0" w14:textId="1770D89A" w:rsidR="005127DD" w:rsidRPr="0035689A" w:rsidRDefault="005127DD" w:rsidP="00FE5876">
            <w:pPr>
              <w:pStyle w:val="07PARAGRAPH1st"/>
              <w:rPr>
                <w:spacing w:val="-4"/>
                <w:sz w:val="18"/>
                <w:szCs w:val="18"/>
                <w:lang w:eastAsia="lt-LT"/>
              </w:rPr>
            </w:pPr>
            <w:proofErr w:type="spellStart"/>
            <w:r w:rsidRPr="0035689A">
              <w:rPr>
                <w:color w:val="111111"/>
                <w:spacing w:val="-4"/>
                <w:sz w:val="18"/>
                <w:szCs w:val="18"/>
                <w:lang w:val="lt-LT"/>
              </w:rPr>
              <w:t>Authors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retain</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copyright</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over</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their</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work</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while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allowing</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the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conference</w:t>
            </w:r>
            <w:proofErr w:type="spellEnd"/>
            <w:r w:rsidRPr="0035689A">
              <w:rPr>
                <w:color w:val="111111"/>
                <w:spacing w:val="-4"/>
                <w:sz w:val="18"/>
                <w:szCs w:val="18"/>
                <w:lang w:val="lt-LT"/>
              </w:rPr>
              <w:t xml:space="preserve"> to </w:t>
            </w:r>
            <w:proofErr w:type="spellStart"/>
            <w:r w:rsidRPr="0035689A">
              <w:rPr>
                <w:color w:val="111111"/>
                <w:spacing w:val="-4"/>
                <w:sz w:val="18"/>
                <w:szCs w:val="18"/>
                <w:lang w:val="lt-LT"/>
              </w:rPr>
              <w:t>place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this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unpublished</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work</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under</w:t>
            </w:r>
            <w:proofErr w:type="spellEnd"/>
            <w:r w:rsidRPr="0035689A">
              <w:rPr>
                <w:color w:val="111111"/>
                <w:spacing w:val="-4"/>
                <w:sz w:val="18"/>
                <w:szCs w:val="18"/>
                <w:lang w:val="lt-LT"/>
              </w:rPr>
              <w:t xml:space="preserve"> a</w:t>
            </w:r>
            <w:r w:rsidRPr="0035689A">
              <w:rPr>
                <w:rStyle w:val="apple-converted-space"/>
                <w:color w:val="111111"/>
                <w:spacing w:val="-4"/>
                <w:sz w:val="18"/>
                <w:szCs w:val="18"/>
                <w:lang w:val="lt-LT"/>
              </w:rPr>
              <w:t> </w:t>
            </w:r>
            <w:hyperlink r:id="rId34" w:history="1">
              <w:r w:rsidRPr="0035689A">
                <w:rPr>
                  <w:rStyle w:val="Hyperlink"/>
                  <w:color w:val="00477F"/>
                  <w:spacing w:val="-4"/>
                  <w:sz w:val="18"/>
                  <w:szCs w:val="18"/>
                  <w:lang w:val="lt-LT"/>
                </w:rPr>
                <w:t xml:space="preserve">Creative </w:t>
              </w:r>
              <w:proofErr w:type="spellStart"/>
              <w:r w:rsidRPr="0035689A">
                <w:rPr>
                  <w:rStyle w:val="Hyperlink"/>
                  <w:color w:val="00477F"/>
                  <w:spacing w:val="-4"/>
                  <w:sz w:val="18"/>
                  <w:szCs w:val="18"/>
                  <w:lang w:val="lt-LT"/>
                </w:rPr>
                <w:t>Commons</w:t>
              </w:r>
              <w:proofErr w:type="spellEnd"/>
              <w:r w:rsidRPr="0035689A">
                <w:rPr>
                  <w:rStyle w:val="Hyperlink"/>
                  <w:color w:val="00477F"/>
                  <w:spacing w:val="-4"/>
                  <w:sz w:val="18"/>
                  <w:szCs w:val="18"/>
                  <w:lang w:val="lt-LT"/>
                </w:rPr>
                <w:t xml:space="preserve"> </w:t>
              </w:r>
              <w:proofErr w:type="spellStart"/>
              <w:r w:rsidRPr="0035689A">
                <w:rPr>
                  <w:rStyle w:val="Hyperlink"/>
                  <w:color w:val="00477F"/>
                  <w:spacing w:val="-4"/>
                  <w:sz w:val="18"/>
                  <w:szCs w:val="18"/>
                  <w:lang w:val="lt-LT"/>
                </w:rPr>
                <w:t>Attribution</w:t>
              </w:r>
              <w:proofErr w:type="spellEnd"/>
              <w:r w:rsidRPr="0035689A">
                <w:rPr>
                  <w:rStyle w:val="Hyperlink"/>
                  <w:color w:val="00477F"/>
                  <w:spacing w:val="-4"/>
                  <w:sz w:val="18"/>
                  <w:szCs w:val="18"/>
                  <w:lang w:val="lt-LT"/>
                </w:rPr>
                <w:t xml:space="preserve"> </w:t>
              </w:r>
              <w:proofErr w:type="spellStart"/>
              <w:r w:rsidRPr="0035689A">
                <w:rPr>
                  <w:rStyle w:val="Hyperlink"/>
                  <w:color w:val="00477F"/>
                  <w:spacing w:val="-4"/>
                  <w:sz w:val="18"/>
                  <w:szCs w:val="18"/>
                  <w:lang w:val="lt-LT"/>
                </w:rPr>
                <w:t>License</w:t>
              </w:r>
              <w:proofErr w:type="spellEnd"/>
            </w:hyperlink>
            <w:r w:rsidRPr="0035689A">
              <w:rPr>
                <w:color w:val="111111"/>
                <w:spacing w:val="-4"/>
                <w:sz w:val="18"/>
                <w:szCs w:val="18"/>
                <w:lang w:val="lt-LT"/>
              </w:rPr>
              <w:t xml:space="preserve">, </w:t>
            </w:r>
            <w:proofErr w:type="spellStart"/>
            <w:r w:rsidRPr="0035689A">
              <w:rPr>
                <w:color w:val="111111"/>
                <w:spacing w:val="-4"/>
                <w:sz w:val="18"/>
                <w:szCs w:val="18"/>
                <w:lang w:val="lt-LT"/>
              </w:rPr>
              <w:t>which</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allows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others</w:t>
            </w:r>
            <w:proofErr w:type="spellEnd"/>
            <w:r w:rsidRPr="0035689A">
              <w:rPr>
                <w:color w:val="111111"/>
                <w:spacing w:val="-4"/>
                <w:sz w:val="18"/>
                <w:szCs w:val="18"/>
                <w:lang w:val="lt-LT"/>
              </w:rPr>
              <w:t xml:space="preserve"> to </w:t>
            </w:r>
            <w:proofErr w:type="spellStart"/>
            <w:r w:rsidRPr="0035689A">
              <w:rPr>
                <w:color w:val="111111"/>
                <w:spacing w:val="-4"/>
                <w:sz w:val="18"/>
                <w:szCs w:val="18"/>
                <w:lang w:val="lt-LT"/>
              </w:rPr>
              <w:t>freely</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access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use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and</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share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the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work</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with</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an</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acknowledgement</w:t>
            </w:r>
            <w:proofErr w:type="spellEnd"/>
            <w:r w:rsidRPr="0035689A">
              <w:rPr>
                <w:color w:val="111111"/>
                <w:spacing w:val="-4"/>
                <w:sz w:val="18"/>
                <w:szCs w:val="18"/>
                <w:lang w:val="lt-LT"/>
              </w:rPr>
              <w:t xml:space="preserve"> of </w:t>
            </w:r>
            <w:proofErr w:type="spellStart"/>
            <w:r w:rsidRPr="0035689A">
              <w:rPr>
                <w:color w:val="111111"/>
                <w:spacing w:val="-4"/>
                <w:sz w:val="18"/>
                <w:szCs w:val="18"/>
                <w:lang w:val="lt-LT"/>
              </w:rPr>
              <w:t>the</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work's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authorship</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and</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its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initial</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presentation</w:t>
            </w:r>
            <w:proofErr w:type="spellEnd"/>
            <w:r w:rsidRPr="0035689A">
              <w:rPr>
                <w:color w:val="111111"/>
                <w:spacing w:val="-4"/>
                <w:sz w:val="18"/>
                <w:szCs w:val="18"/>
                <w:lang w:val="lt-LT"/>
              </w:rPr>
              <w:t xml:space="preserve"> at </w:t>
            </w:r>
            <w:proofErr w:type="spellStart"/>
            <w:r w:rsidRPr="0035689A">
              <w:rPr>
                <w:color w:val="111111"/>
                <w:spacing w:val="-4"/>
                <w:sz w:val="18"/>
                <w:szCs w:val="18"/>
                <w:lang w:val="lt-LT"/>
              </w:rPr>
              <w:t>this</w:t>
            </w:r>
            <w:proofErr w:type="spellEnd"/>
            <w:r w:rsidRPr="0035689A">
              <w:rPr>
                <w:color w:val="111111"/>
                <w:spacing w:val="-4"/>
                <w:sz w:val="18"/>
                <w:szCs w:val="18"/>
                <w:lang w:val="lt-LT"/>
              </w:rPr>
              <w:t xml:space="preserve"> </w:t>
            </w:r>
            <w:proofErr w:type="spellStart"/>
            <w:r w:rsidRPr="0035689A">
              <w:rPr>
                <w:color w:val="111111"/>
                <w:spacing w:val="-4"/>
                <w:sz w:val="18"/>
                <w:szCs w:val="18"/>
                <w:lang w:val="lt-LT"/>
              </w:rPr>
              <w:t>conference</w:t>
            </w:r>
            <w:proofErr w:type="spellEnd"/>
            <w:r w:rsidRPr="0035689A">
              <w:rPr>
                <w:color w:val="111111"/>
                <w:spacing w:val="-4"/>
                <w:sz w:val="18"/>
                <w:szCs w:val="18"/>
                <w:lang w:val="lt-LT"/>
              </w:rPr>
              <w:t>.</w:t>
            </w:r>
          </w:p>
        </w:tc>
      </w:tr>
      <w:tr w:rsidR="005127DD" w:rsidRPr="0035689A" w14:paraId="4E8A3A2A" w14:textId="77777777" w:rsidTr="00FE5876">
        <w:trPr>
          <w:tblCellSpacing w:w="15" w:type="dxa"/>
        </w:trPr>
        <w:tc>
          <w:tcPr>
            <w:tcW w:w="220" w:type="pct"/>
            <w:tcMar>
              <w:top w:w="15" w:type="dxa"/>
              <w:left w:w="15" w:type="dxa"/>
              <w:bottom w:w="60" w:type="dxa"/>
              <w:right w:w="15" w:type="dxa"/>
            </w:tcMar>
            <w:vAlign w:val="center"/>
            <w:hideMark/>
          </w:tcPr>
          <w:p w14:paraId="0D306650" w14:textId="20FC5CDC" w:rsidR="005127DD" w:rsidRPr="0035689A" w:rsidRDefault="00C507D3" w:rsidP="00FE5876">
            <w:pPr>
              <w:pStyle w:val="07PARAGRAPH1st"/>
              <w:rPr>
                <w:sz w:val="18"/>
                <w:szCs w:val="18"/>
                <w:lang w:eastAsia="lt-LT"/>
              </w:rPr>
            </w:pPr>
            <w:r>
              <w:rPr>
                <w:noProof/>
                <w:sz w:val="18"/>
                <w:szCs w:val="18"/>
              </w:rPr>
              <w:pict w14:anchorId="7821095F">
                <v:shape id="_x0000_i1034" type="#_x0000_t75" alt="" style="width:21pt;height:18.75pt;mso-width-percent:0;mso-height-percent:0;mso-width-percent:0;mso-height-percent:0">
                  <v:imagedata r:id="rId32" o:title=""/>
                </v:shape>
              </w:pict>
            </w:r>
          </w:p>
        </w:tc>
        <w:tc>
          <w:tcPr>
            <w:tcW w:w="4729" w:type="pct"/>
            <w:shd w:val="clear" w:color="auto" w:fill="auto"/>
            <w:tcMar>
              <w:top w:w="15" w:type="dxa"/>
              <w:left w:w="15" w:type="dxa"/>
              <w:bottom w:w="60" w:type="dxa"/>
              <w:right w:w="15" w:type="dxa"/>
            </w:tcMar>
            <w:vAlign w:val="center"/>
            <w:hideMark/>
          </w:tcPr>
          <w:p w14:paraId="14D1C549" w14:textId="77777777" w:rsidR="005127DD" w:rsidRPr="0035689A" w:rsidRDefault="005127DD" w:rsidP="00FE5876">
            <w:pPr>
              <w:pStyle w:val="07PARAGRAPH1st"/>
              <w:rPr>
                <w:sz w:val="18"/>
                <w:szCs w:val="18"/>
                <w:lang w:eastAsia="lt-LT"/>
              </w:rPr>
            </w:pPr>
            <w:r w:rsidRPr="0035689A">
              <w:rPr>
                <w:sz w:val="18"/>
                <w:szCs w:val="18"/>
              </w:rPr>
              <w:t>Authors are able to waive the terms of the CC license and enter into separate, additional contractual arrangements for the non-exclusive distribution and subsequent publication of this work (e.g., publish a revised version in a journal, post it to an institutional repository or publish it in a book), with an acknowledgement of its initial presentation at this conference.</w:t>
            </w:r>
          </w:p>
        </w:tc>
      </w:tr>
      <w:tr w:rsidR="005127DD" w:rsidRPr="008D12F4" w14:paraId="5E061A92" w14:textId="77777777" w:rsidTr="00FE5876">
        <w:trPr>
          <w:tblCellSpacing w:w="15" w:type="dxa"/>
        </w:trPr>
        <w:tc>
          <w:tcPr>
            <w:tcW w:w="220" w:type="pct"/>
            <w:tcMar>
              <w:top w:w="15" w:type="dxa"/>
              <w:left w:w="15" w:type="dxa"/>
              <w:bottom w:w="60" w:type="dxa"/>
              <w:right w:w="15" w:type="dxa"/>
            </w:tcMar>
            <w:vAlign w:val="center"/>
            <w:hideMark/>
          </w:tcPr>
          <w:p w14:paraId="27E64363" w14:textId="5FB6E2B2" w:rsidR="005127DD" w:rsidRPr="008D12F4" w:rsidRDefault="00C507D3" w:rsidP="00FE5876">
            <w:pPr>
              <w:spacing w:before="0" w:after="0"/>
              <w:jc w:val="center"/>
              <w:rPr>
                <w:rFonts w:ascii="Arial" w:hAnsi="Arial" w:cs="Arial"/>
                <w:color w:val="111111"/>
                <w:sz w:val="18"/>
                <w:szCs w:val="18"/>
              </w:rPr>
            </w:pPr>
            <w:r>
              <w:rPr>
                <w:rFonts w:ascii="Arial" w:hAnsi="Arial" w:cs="Arial"/>
                <w:noProof/>
                <w:color w:val="111111"/>
                <w:sz w:val="18"/>
                <w:szCs w:val="18"/>
              </w:rPr>
              <w:pict w14:anchorId="2671823E">
                <v:shape id="_x0000_i1035" type="#_x0000_t75" alt="" style="width:21pt;height:18.75pt;mso-width-percent:0;mso-height-percent:0;mso-width-percent:0;mso-height-percent:0">
                  <v:imagedata r:id="rId32" o:title=""/>
                </v:shape>
              </w:pict>
            </w:r>
          </w:p>
        </w:tc>
        <w:tc>
          <w:tcPr>
            <w:tcW w:w="4729" w:type="pct"/>
            <w:tcMar>
              <w:top w:w="15" w:type="dxa"/>
              <w:left w:w="15" w:type="dxa"/>
              <w:bottom w:w="60" w:type="dxa"/>
              <w:right w:w="15" w:type="dxa"/>
            </w:tcMar>
            <w:vAlign w:val="center"/>
            <w:hideMark/>
          </w:tcPr>
          <w:p w14:paraId="47B3F68B" w14:textId="77777777" w:rsidR="005127DD" w:rsidRPr="008D12F4" w:rsidRDefault="005127DD" w:rsidP="00FE5876">
            <w:pPr>
              <w:pStyle w:val="07PARAGRAPH1st"/>
              <w:rPr>
                <w:rFonts w:ascii="Arial" w:hAnsi="Arial" w:cs="Arial"/>
                <w:spacing w:val="-4"/>
                <w:sz w:val="18"/>
                <w:szCs w:val="18"/>
              </w:rPr>
            </w:pPr>
            <w:r w:rsidRPr="0035689A">
              <w:rPr>
                <w:sz w:val="18"/>
                <w:szCs w:val="18"/>
              </w:rPr>
              <w:t>In addition, authors are encouraged to post and share their work online (e.g., in institutional repositories or on their website) at any point before and after the conference.</w:t>
            </w:r>
          </w:p>
        </w:tc>
      </w:tr>
    </w:tbl>
    <w:p w14:paraId="41C0DC79" w14:textId="2B363858" w:rsidR="00EF3197" w:rsidRPr="00603EB9" w:rsidRDefault="005127DD" w:rsidP="005127DD">
      <w:pPr>
        <w:pStyle w:val="07PARAGRAPH1st"/>
        <w:rPr>
          <w:sz w:val="18"/>
          <w:szCs w:val="18"/>
        </w:rPr>
      </w:pPr>
      <w:r w:rsidRPr="00603EB9">
        <w:rPr>
          <w:sz w:val="18"/>
          <w:szCs w:val="18"/>
        </w:rPr>
        <w:t>The authors agree to the terms of this Copyright Notice, which will apply to this submission if and when it is published by this conference</w:t>
      </w:r>
    </w:p>
    <w:p w14:paraId="574C758F" w14:textId="2B46C3FF" w:rsidR="00EF3197" w:rsidRDefault="00EF3197" w:rsidP="00FE5876">
      <w:pPr>
        <w:pStyle w:val="06HEADING1st"/>
      </w:pPr>
      <w:r w:rsidRPr="00887D93">
        <w:t>Appendix</w:t>
      </w:r>
      <w:r>
        <w:t xml:space="preserve"> 2</w:t>
      </w:r>
    </w:p>
    <w:p w14:paraId="044DE2CA" w14:textId="6D4DF95F" w:rsidR="00700B1A" w:rsidRPr="001A75D8" w:rsidRDefault="001A75D8" w:rsidP="001A75D8">
      <w:pPr>
        <w:pStyle w:val="10TABLE"/>
      </w:pPr>
      <w:r w:rsidRPr="001A75D8">
        <w:t>List of styles embedded in this document</w:t>
      </w:r>
    </w:p>
    <w:tbl>
      <w:tblPr>
        <w:tblStyle w:val="TableGrid"/>
        <w:tblW w:w="0" w:type="auto"/>
        <w:tblLook w:val="04A0" w:firstRow="1" w:lastRow="0" w:firstColumn="1" w:lastColumn="0" w:noHBand="0" w:noVBand="1"/>
      </w:tblPr>
      <w:tblGrid>
        <w:gridCol w:w="3681"/>
        <w:gridCol w:w="1417"/>
        <w:gridCol w:w="1701"/>
        <w:gridCol w:w="2604"/>
      </w:tblGrid>
      <w:tr w:rsidR="006639C4" w:rsidRPr="00893E4E" w14:paraId="57EF2F4A" w14:textId="77777777" w:rsidTr="00700B1A">
        <w:tc>
          <w:tcPr>
            <w:tcW w:w="3681" w:type="dxa"/>
          </w:tcPr>
          <w:p w14:paraId="48F55898" w14:textId="77777777" w:rsidR="006639C4" w:rsidRPr="00700B1A" w:rsidRDefault="006639C4" w:rsidP="00700B1A">
            <w:pPr>
              <w:pStyle w:val="10TABLEline"/>
            </w:pPr>
          </w:p>
        </w:tc>
        <w:tc>
          <w:tcPr>
            <w:tcW w:w="1417" w:type="dxa"/>
          </w:tcPr>
          <w:p w14:paraId="07549E62" w14:textId="6DF88BE3" w:rsidR="006639C4" w:rsidRPr="00700B1A" w:rsidRDefault="00B616BC" w:rsidP="00700B1A">
            <w:pPr>
              <w:pStyle w:val="10TABLEline"/>
            </w:pPr>
            <w:r w:rsidRPr="00700B1A">
              <w:t>Size</w:t>
            </w:r>
          </w:p>
        </w:tc>
        <w:tc>
          <w:tcPr>
            <w:tcW w:w="1701" w:type="dxa"/>
          </w:tcPr>
          <w:p w14:paraId="544CBCF0" w14:textId="64BE913B" w:rsidR="006639C4" w:rsidRPr="00700B1A" w:rsidRDefault="00B616BC" w:rsidP="00700B1A">
            <w:pPr>
              <w:pStyle w:val="10TABLEline"/>
            </w:pPr>
            <w:r w:rsidRPr="00700B1A">
              <w:t>Alignment</w:t>
            </w:r>
          </w:p>
        </w:tc>
        <w:tc>
          <w:tcPr>
            <w:tcW w:w="2604" w:type="dxa"/>
          </w:tcPr>
          <w:p w14:paraId="1EF92AE4" w14:textId="72273A8D" w:rsidR="006639C4" w:rsidRPr="00700B1A" w:rsidRDefault="00B616BC" w:rsidP="00700B1A">
            <w:pPr>
              <w:pStyle w:val="10TABLEline"/>
            </w:pPr>
            <w:r w:rsidRPr="00700B1A">
              <w:t>Style</w:t>
            </w:r>
          </w:p>
        </w:tc>
      </w:tr>
      <w:tr w:rsidR="006639C4" w:rsidRPr="00893E4E" w14:paraId="345E6A81" w14:textId="77777777" w:rsidTr="00700B1A">
        <w:tc>
          <w:tcPr>
            <w:tcW w:w="3681" w:type="dxa"/>
          </w:tcPr>
          <w:p w14:paraId="0DF60825" w14:textId="7DD66935" w:rsidR="006639C4" w:rsidRPr="00700B1A" w:rsidRDefault="00B616BC" w:rsidP="00700B1A">
            <w:pPr>
              <w:pStyle w:val="10TABLEline"/>
            </w:pPr>
            <w:r w:rsidRPr="00700B1A">
              <w:t>Title</w:t>
            </w:r>
          </w:p>
        </w:tc>
        <w:tc>
          <w:tcPr>
            <w:tcW w:w="1417" w:type="dxa"/>
          </w:tcPr>
          <w:p w14:paraId="32A33A40" w14:textId="0BBC7119" w:rsidR="006639C4" w:rsidRPr="00700B1A" w:rsidRDefault="00B616BC" w:rsidP="004E506F">
            <w:pPr>
              <w:pStyle w:val="10TABLEline"/>
            </w:pPr>
            <w:r w:rsidRPr="00700B1A">
              <w:t>1</w:t>
            </w:r>
            <w:r w:rsidR="00350D11">
              <w:t>2</w:t>
            </w:r>
            <w:r w:rsidRPr="00700B1A">
              <w:t xml:space="preserve"> </w:t>
            </w:r>
            <w:proofErr w:type="spellStart"/>
            <w:r w:rsidRPr="00700B1A">
              <w:t>pt</w:t>
            </w:r>
            <w:proofErr w:type="spellEnd"/>
          </w:p>
        </w:tc>
        <w:tc>
          <w:tcPr>
            <w:tcW w:w="1701" w:type="dxa"/>
          </w:tcPr>
          <w:p w14:paraId="3AFE75AD" w14:textId="0920F298" w:rsidR="006639C4" w:rsidRPr="00700B1A" w:rsidRDefault="00095B41" w:rsidP="00700B1A">
            <w:pPr>
              <w:pStyle w:val="10TABLEline"/>
            </w:pPr>
            <w:r w:rsidRPr="00700B1A">
              <w:t>Centered</w:t>
            </w:r>
          </w:p>
        </w:tc>
        <w:tc>
          <w:tcPr>
            <w:tcW w:w="2604" w:type="dxa"/>
          </w:tcPr>
          <w:p w14:paraId="4EF5522D" w14:textId="30A50BA6" w:rsidR="006639C4" w:rsidRPr="00700B1A" w:rsidRDefault="00B616BC" w:rsidP="00700B1A">
            <w:pPr>
              <w:pStyle w:val="10TABLEline"/>
            </w:pPr>
            <w:r w:rsidRPr="00700B1A">
              <w:t>01_TITLE</w:t>
            </w:r>
          </w:p>
        </w:tc>
      </w:tr>
      <w:tr w:rsidR="006639C4" w:rsidRPr="00893E4E" w14:paraId="08A179C2" w14:textId="77777777" w:rsidTr="00700B1A">
        <w:tc>
          <w:tcPr>
            <w:tcW w:w="3681" w:type="dxa"/>
          </w:tcPr>
          <w:p w14:paraId="596C5E84" w14:textId="31B659D8" w:rsidR="006639C4" w:rsidRPr="00700B1A" w:rsidRDefault="00B616BC" w:rsidP="00700B1A">
            <w:pPr>
              <w:pStyle w:val="10TABLEline"/>
            </w:pPr>
            <w:r w:rsidRPr="00700B1A">
              <w:t>Author names</w:t>
            </w:r>
          </w:p>
        </w:tc>
        <w:tc>
          <w:tcPr>
            <w:tcW w:w="1417" w:type="dxa"/>
          </w:tcPr>
          <w:p w14:paraId="2D72C77E" w14:textId="5E78D48C" w:rsidR="006639C4" w:rsidRPr="00700B1A" w:rsidRDefault="00B616BC" w:rsidP="00700B1A">
            <w:pPr>
              <w:pStyle w:val="10TABLEline"/>
            </w:pPr>
            <w:r w:rsidRPr="00700B1A">
              <w:t xml:space="preserve">12 </w:t>
            </w:r>
            <w:proofErr w:type="spellStart"/>
            <w:r w:rsidRPr="00700B1A">
              <w:t>pt</w:t>
            </w:r>
            <w:proofErr w:type="spellEnd"/>
          </w:p>
        </w:tc>
        <w:tc>
          <w:tcPr>
            <w:tcW w:w="1701" w:type="dxa"/>
          </w:tcPr>
          <w:p w14:paraId="275C08F0" w14:textId="44D1A7CE" w:rsidR="006639C4" w:rsidRPr="00700B1A" w:rsidRDefault="00095B41" w:rsidP="00700B1A">
            <w:pPr>
              <w:pStyle w:val="10TABLEline"/>
            </w:pPr>
            <w:r w:rsidRPr="00700B1A">
              <w:t>Centered</w:t>
            </w:r>
          </w:p>
        </w:tc>
        <w:tc>
          <w:tcPr>
            <w:tcW w:w="2604" w:type="dxa"/>
          </w:tcPr>
          <w:p w14:paraId="10CFA2B3" w14:textId="202D3D25" w:rsidR="006639C4" w:rsidRPr="00700B1A" w:rsidRDefault="00B616BC" w:rsidP="00700B1A">
            <w:pPr>
              <w:pStyle w:val="10TABLEline"/>
            </w:pPr>
            <w:r w:rsidRPr="00700B1A">
              <w:t>02_AUTHORS</w:t>
            </w:r>
          </w:p>
        </w:tc>
      </w:tr>
      <w:tr w:rsidR="006639C4" w:rsidRPr="00893E4E" w14:paraId="66C4A908" w14:textId="77777777" w:rsidTr="00700B1A">
        <w:tc>
          <w:tcPr>
            <w:tcW w:w="3681" w:type="dxa"/>
          </w:tcPr>
          <w:p w14:paraId="04EFFBC7" w14:textId="3EA85FEE" w:rsidR="006639C4" w:rsidRPr="00700B1A" w:rsidRDefault="00B616BC" w:rsidP="00700B1A">
            <w:pPr>
              <w:pStyle w:val="10TABLEline"/>
            </w:pPr>
            <w:r w:rsidRPr="00700B1A">
              <w:t>Affiliation</w:t>
            </w:r>
          </w:p>
        </w:tc>
        <w:tc>
          <w:tcPr>
            <w:tcW w:w="1417" w:type="dxa"/>
          </w:tcPr>
          <w:p w14:paraId="059AB9CB" w14:textId="5C7EE609" w:rsidR="006639C4" w:rsidRPr="00700B1A" w:rsidRDefault="00B616BC" w:rsidP="00700B1A">
            <w:pPr>
              <w:pStyle w:val="10TABLEline"/>
            </w:pPr>
            <w:r w:rsidRPr="00700B1A">
              <w:t xml:space="preserve">10 </w:t>
            </w:r>
            <w:proofErr w:type="spellStart"/>
            <w:r w:rsidRPr="00700B1A">
              <w:t>pt</w:t>
            </w:r>
            <w:proofErr w:type="spellEnd"/>
            <w:r w:rsidRPr="00700B1A">
              <w:t xml:space="preserve"> </w:t>
            </w:r>
          </w:p>
        </w:tc>
        <w:tc>
          <w:tcPr>
            <w:tcW w:w="1701" w:type="dxa"/>
          </w:tcPr>
          <w:p w14:paraId="1BD65293" w14:textId="6D69DB84" w:rsidR="006639C4" w:rsidRPr="00700B1A" w:rsidRDefault="00B616BC" w:rsidP="00700B1A">
            <w:pPr>
              <w:pStyle w:val="10TABLEline"/>
            </w:pPr>
            <w:r w:rsidRPr="00700B1A">
              <w:t>Centered, Italic</w:t>
            </w:r>
          </w:p>
        </w:tc>
        <w:tc>
          <w:tcPr>
            <w:tcW w:w="2604" w:type="dxa"/>
          </w:tcPr>
          <w:p w14:paraId="082AA33A" w14:textId="11173CDC" w:rsidR="006639C4" w:rsidRPr="00700B1A" w:rsidRDefault="00B616BC" w:rsidP="00700B1A">
            <w:pPr>
              <w:pStyle w:val="10TABLEline"/>
            </w:pPr>
            <w:r w:rsidRPr="00700B1A">
              <w:t>03_AFFILIATION</w:t>
            </w:r>
          </w:p>
        </w:tc>
      </w:tr>
      <w:tr w:rsidR="009C0FC3" w:rsidRPr="00893E4E" w14:paraId="576E5677" w14:textId="77777777" w:rsidTr="00700B1A">
        <w:tc>
          <w:tcPr>
            <w:tcW w:w="3681" w:type="dxa"/>
          </w:tcPr>
          <w:p w14:paraId="3E352EE0" w14:textId="0050758C" w:rsidR="009C0FC3" w:rsidRPr="00700B1A" w:rsidRDefault="00432EC1" w:rsidP="00700B1A">
            <w:pPr>
              <w:pStyle w:val="10TABLEline"/>
            </w:pPr>
            <w:r w:rsidRPr="00700B1A">
              <w:t>Received and accepted dates</w:t>
            </w:r>
          </w:p>
        </w:tc>
        <w:tc>
          <w:tcPr>
            <w:tcW w:w="1417" w:type="dxa"/>
          </w:tcPr>
          <w:p w14:paraId="19542BDB" w14:textId="5B1C8C8C" w:rsidR="009C0FC3" w:rsidRPr="00700B1A" w:rsidRDefault="009C0FC3" w:rsidP="00700B1A">
            <w:pPr>
              <w:pStyle w:val="10TABLEline"/>
            </w:pPr>
            <w:r w:rsidRPr="00700B1A">
              <w:t xml:space="preserve">10 </w:t>
            </w:r>
            <w:proofErr w:type="spellStart"/>
            <w:r w:rsidRPr="00700B1A">
              <w:t>pt</w:t>
            </w:r>
            <w:proofErr w:type="spellEnd"/>
          </w:p>
        </w:tc>
        <w:tc>
          <w:tcPr>
            <w:tcW w:w="1701" w:type="dxa"/>
          </w:tcPr>
          <w:p w14:paraId="4D233A4A" w14:textId="0879EED8" w:rsidR="009C0FC3" w:rsidRPr="00700B1A" w:rsidRDefault="009C0FC3" w:rsidP="004E506F">
            <w:pPr>
              <w:pStyle w:val="10TABLEline"/>
            </w:pPr>
            <w:proofErr w:type="spellStart"/>
            <w:r w:rsidRPr="00700B1A">
              <w:t>Centred</w:t>
            </w:r>
            <w:proofErr w:type="spellEnd"/>
          </w:p>
        </w:tc>
        <w:tc>
          <w:tcPr>
            <w:tcW w:w="2604" w:type="dxa"/>
          </w:tcPr>
          <w:p w14:paraId="5B7FF888" w14:textId="18E6F37D" w:rsidR="009C0FC3" w:rsidRPr="00700B1A" w:rsidRDefault="009C0FC3" w:rsidP="00700B1A">
            <w:pPr>
              <w:pStyle w:val="10TABLEline"/>
            </w:pPr>
            <w:r w:rsidRPr="00700B1A">
              <w:t>04_</w:t>
            </w:r>
            <w:r w:rsidR="00432EC1" w:rsidRPr="00700B1A">
              <w:t>DATES</w:t>
            </w:r>
          </w:p>
        </w:tc>
      </w:tr>
      <w:tr w:rsidR="006639C4" w:rsidRPr="00893E4E" w14:paraId="53092DAF" w14:textId="77777777" w:rsidTr="00700B1A">
        <w:tc>
          <w:tcPr>
            <w:tcW w:w="3681" w:type="dxa"/>
          </w:tcPr>
          <w:p w14:paraId="10A9D0C7" w14:textId="4CB24F95" w:rsidR="006639C4" w:rsidRPr="00700B1A" w:rsidRDefault="00EB7B1A" w:rsidP="00700B1A">
            <w:pPr>
              <w:pStyle w:val="10TABLEline"/>
            </w:pPr>
            <w:r w:rsidRPr="00700B1A">
              <w:t>Abstract</w:t>
            </w:r>
          </w:p>
        </w:tc>
        <w:tc>
          <w:tcPr>
            <w:tcW w:w="1417" w:type="dxa"/>
          </w:tcPr>
          <w:p w14:paraId="5DBB14B8" w14:textId="20F78135" w:rsidR="006639C4" w:rsidRPr="00700B1A" w:rsidRDefault="00EB7B1A" w:rsidP="00700B1A">
            <w:pPr>
              <w:pStyle w:val="10TABLEline"/>
            </w:pPr>
            <w:r w:rsidRPr="00700B1A">
              <w:t>9 </w:t>
            </w:r>
            <w:proofErr w:type="spellStart"/>
            <w:r w:rsidRPr="00700B1A">
              <w:t>pt</w:t>
            </w:r>
            <w:proofErr w:type="spellEnd"/>
          </w:p>
        </w:tc>
        <w:tc>
          <w:tcPr>
            <w:tcW w:w="1701" w:type="dxa"/>
          </w:tcPr>
          <w:p w14:paraId="6D16BA0C" w14:textId="65577F9A" w:rsidR="006639C4" w:rsidRPr="00700B1A" w:rsidRDefault="00EB7B1A" w:rsidP="00700B1A">
            <w:pPr>
              <w:pStyle w:val="10TABLEline"/>
            </w:pPr>
            <w:r w:rsidRPr="00700B1A">
              <w:t>Justified</w:t>
            </w:r>
          </w:p>
        </w:tc>
        <w:tc>
          <w:tcPr>
            <w:tcW w:w="2604" w:type="dxa"/>
          </w:tcPr>
          <w:p w14:paraId="1BEC4B15" w14:textId="6587277D" w:rsidR="006639C4" w:rsidRPr="00700B1A" w:rsidRDefault="00EB7B1A" w:rsidP="00700B1A">
            <w:pPr>
              <w:pStyle w:val="10TABLEline"/>
            </w:pPr>
            <w:r w:rsidRPr="00700B1A">
              <w:t>05_ABSTRACT</w:t>
            </w:r>
          </w:p>
        </w:tc>
      </w:tr>
      <w:tr w:rsidR="00432EC1" w:rsidRPr="00893E4E" w14:paraId="2B31007E" w14:textId="77777777" w:rsidTr="00700B1A">
        <w:trPr>
          <w:trHeight w:val="220"/>
        </w:trPr>
        <w:tc>
          <w:tcPr>
            <w:tcW w:w="3681" w:type="dxa"/>
          </w:tcPr>
          <w:p w14:paraId="003B1726" w14:textId="11EC9B8C" w:rsidR="00432EC1" w:rsidRPr="00700B1A" w:rsidRDefault="00432EC1" w:rsidP="00700B1A">
            <w:pPr>
              <w:pStyle w:val="10TABLEline"/>
            </w:pPr>
            <w:r w:rsidRPr="00700B1A">
              <w:t>Keywords</w:t>
            </w:r>
          </w:p>
        </w:tc>
        <w:tc>
          <w:tcPr>
            <w:tcW w:w="1417" w:type="dxa"/>
          </w:tcPr>
          <w:p w14:paraId="75F3B317" w14:textId="426E7C5A" w:rsidR="00432EC1" w:rsidRPr="00700B1A" w:rsidRDefault="00432EC1" w:rsidP="00700B1A">
            <w:pPr>
              <w:pStyle w:val="10TABLEline"/>
            </w:pPr>
            <w:r w:rsidRPr="00700B1A">
              <w:t>9 </w:t>
            </w:r>
            <w:proofErr w:type="spellStart"/>
            <w:r w:rsidRPr="00700B1A">
              <w:t>pt</w:t>
            </w:r>
            <w:proofErr w:type="spellEnd"/>
          </w:p>
        </w:tc>
        <w:tc>
          <w:tcPr>
            <w:tcW w:w="1701" w:type="dxa"/>
          </w:tcPr>
          <w:p w14:paraId="212A7298" w14:textId="1BC4A7CE" w:rsidR="00432EC1" w:rsidRPr="00700B1A" w:rsidRDefault="00432EC1" w:rsidP="00700B1A">
            <w:pPr>
              <w:pStyle w:val="10TABLEline"/>
            </w:pPr>
            <w:r w:rsidRPr="00700B1A">
              <w:t>Justified</w:t>
            </w:r>
          </w:p>
        </w:tc>
        <w:tc>
          <w:tcPr>
            <w:tcW w:w="2604" w:type="dxa"/>
          </w:tcPr>
          <w:p w14:paraId="747AEF08" w14:textId="71BA3B09" w:rsidR="00432EC1" w:rsidRPr="00700B1A" w:rsidRDefault="00432EC1" w:rsidP="00700B1A">
            <w:pPr>
              <w:pStyle w:val="10TABLEline"/>
            </w:pPr>
            <w:r w:rsidRPr="00700B1A">
              <w:t>05_ KEYWORDS</w:t>
            </w:r>
          </w:p>
        </w:tc>
      </w:tr>
      <w:tr w:rsidR="00432EC1" w:rsidRPr="00893E4E" w14:paraId="45204CDC" w14:textId="77777777" w:rsidTr="00700B1A">
        <w:tc>
          <w:tcPr>
            <w:tcW w:w="3681" w:type="dxa"/>
          </w:tcPr>
          <w:p w14:paraId="260B1566" w14:textId="033176C2" w:rsidR="00432EC1" w:rsidRPr="00700B1A" w:rsidRDefault="00432EC1" w:rsidP="00700B1A">
            <w:pPr>
              <w:pStyle w:val="10TABLEline"/>
            </w:pPr>
            <w:r w:rsidRPr="00700B1A">
              <w:t>Subject codes</w:t>
            </w:r>
          </w:p>
        </w:tc>
        <w:tc>
          <w:tcPr>
            <w:tcW w:w="1417" w:type="dxa"/>
          </w:tcPr>
          <w:p w14:paraId="1240A879" w14:textId="68EC54B9" w:rsidR="00432EC1" w:rsidRPr="00700B1A" w:rsidRDefault="00432EC1" w:rsidP="00700B1A">
            <w:pPr>
              <w:pStyle w:val="10TABLEline"/>
            </w:pPr>
            <w:r w:rsidRPr="00700B1A">
              <w:t>9 </w:t>
            </w:r>
            <w:proofErr w:type="spellStart"/>
            <w:r w:rsidRPr="00700B1A">
              <w:t>pt</w:t>
            </w:r>
            <w:proofErr w:type="spellEnd"/>
          </w:p>
        </w:tc>
        <w:tc>
          <w:tcPr>
            <w:tcW w:w="1701" w:type="dxa"/>
          </w:tcPr>
          <w:p w14:paraId="558BE932" w14:textId="0749AC5C" w:rsidR="00432EC1" w:rsidRPr="00700B1A" w:rsidRDefault="00432EC1" w:rsidP="00700B1A">
            <w:pPr>
              <w:pStyle w:val="10TABLEline"/>
            </w:pPr>
            <w:r w:rsidRPr="00700B1A">
              <w:t>Justified</w:t>
            </w:r>
          </w:p>
        </w:tc>
        <w:tc>
          <w:tcPr>
            <w:tcW w:w="2604" w:type="dxa"/>
          </w:tcPr>
          <w:p w14:paraId="737E08B0" w14:textId="246B55BD" w:rsidR="00432EC1" w:rsidRPr="00700B1A" w:rsidRDefault="00432EC1" w:rsidP="00700B1A">
            <w:pPr>
              <w:pStyle w:val="10TABLEline"/>
            </w:pPr>
            <w:r w:rsidRPr="00700B1A">
              <w:t>05_ SUBJECT_CODES</w:t>
            </w:r>
          </w:p>
        </w:tc>
      </w:tr>
      <w:tr w:rsidR="00432EC1" w:rsidRPr="00893E4E" w14:paraId="73F7FD5B" w14:textId="77777777" w:rsidTr="00700B1A">
        <w:tc>
          <w:tcPr>
            <w:tcW w:w="3681" w:type="dxa"/>
          </w:tcPr>
          <w:p w14:paraId="6AA41FBC" w14:textId="0BBF80F3" w:rsidR="00432EC1" w:rsidRPr="00700B1A" w:rsidRDefault="00432EC1" w:rsidP="00700B1A">
            <w:pPr>
              <w:pStyle w:val="10TABLEline"/>
            </w:pPr>
            <w:r w:rsidRPr="00700B1A">
              <w:t>Topic</w:t>
            </w:r>
          </w:p>
        </w:tc>
        <w:tc>
          <w:tcPr>
            <w:tcW w:w="1417" w:type="dxa"/>
          </w:tcPr>
          <w:p w14:paraId="35627113" w14:textId="5F25F7DA" w:rsidR="00432EC1" w:rsidRPr="00700B1A" w:rsidRDefault="00432EC1" w:rsidP="00700B1A">
            <w:pPr>
              <w:pStyle w:val="10TABLEline"/>
            </w:pPr>
            <w:r w:rsidRPr="00700B1A">
              <w:t>9 </w:t>
            </w:r>
            <w:proofErr w:type="spellStart"/>
            <w:r w:rsidRPr="00700B1A">
              <w:t>pt</w:t>
            </w:r>
            <w:proofErr w:type="spellEnd"/>
          </w:p>
        </w:tc>
        <w:tc>
          <w:tcPr>
            <w:tcW w:w="1701" w:type="dxa"/>
          </w:tcPr>
          <w:p w14:paraId="1C98B075" w14:textId="458FFC20" w:rsidR="00432EC1" w:rsidRPr="00700B1A" w:rsidRDefault="00432EC1" w:rsidP="00700B1A">
            <w:pPr>
              <w:pStyle w:val="10TABLEline"/>
            </w:pPr>
            <w:r w:rsidRPr="00700B1A">
              <w:t>Justified</w:t>
            </w:r>
          </w:p>
        </w:tc>
        <w:tc>
          <w:tcPr>
            <w:tcW w:w="2604" w:type="dxa"/>
          </w:tcPr>
          <w:p w14:paraId="28B64814" w14:textId="58AE22C2" w:rsidR="00432EC1" w:rsidRPr="00700B1A" w:rsidRDefault="00432EC1" w:rsidP="00700B1A">
            <w:pPr>
              <w:pStyle w:val="10TABLEline"/>
            </w:pPr>
            <w:r w:rsidRPr="00700B1A">
              <w:t>05_TOPIC</w:t>
            </w:r>
          </w:p>
        </w:tc>
      </w:tr>
      <w:tr w:rsidR="00432EC1" w:rsidRPr="00893E4E" w14:paraId="178E2AC8" w14:textId="77777777" w:rsidTr="00700B1A">
        <w:tc>
          <w:tcPr>
            <w:tcW w:w="3681" w:type="dxa"/>
          </w:tcPr>
          <w:p w14:paraId="1AE05F0F" w14:textId="34BD15C2" w:rsidR="00432EC1" w:rsidRPr="00700B1A" w:rsidRDefault="00432EC1" w:rsidP="00700B1A">
            <w:pPr>
              <w:pStyle w:val="10TABLEline"/>
            </w:pPr>
            <w:r w:rsidRPr="00700B1A">
              <w:t>First level section headings</w:t>
            </w:r>
          </w:p>
        </w:tc>
        <w:tc>
          <w:tcPr>
            <w:tcW w:w="1417" w:type="dxa"/>
          </w:tcPr>
          <w:p w14:paraId="2CAB7F5E" w14:textId="48CC95CE" w:rsidR="00432EC1" w:rsidRPr="00700B1A" w:rsidRDefault="00432EC1" w:rsidP="004E506F">
            <w:pPr>
              <w:pStyle w:val="10TABLEline"/>
            </w:pPr>
            <w:r w:rsidRPr="00700B1A">
              <w:t>1</w:t>
            </w:r>
            <w:r w:rsidR="00350D11">
              <w:t>1</w:t>
            </w:r>
            <w:r w:rsidRPr="00700B1A">
              <w:t xml:space="preserve"> </w:t>
            </w:r>
            <w:proofErr w:type="spellStart"/>
            <w:r w:rsidRPr="00700B1A">
              <w:t>pt</w:t>
            </w:r>
            <w:proofErr w:type="spellEnd"/>
            <w:r w:rsidRPr="00700B1A">
              <w:t xml:space="preserve"> </w:t>
            </w:r>
          </w:p>
        </w:tc>
        <w:tc>
          <w:tcPr>
            <w:tcW w:w="1701" w:type="dxa"/>
          </w:tcPr>
          <w:p w14:paraId="4A420679" w14:textId="1526BC22" w:rsidR="00432EC1" w:rsidRPr="00700B1A" w:rsidRDefault="00432EC1" w:rsidP="00700B1A">
            <w:pPr>
              <w:pStyle w:val="10TABLEline"/>
            </w:pPr>
            <w:r w:rsidRPr="00700B1A">
              <w:t xml:space="preserve">Left, Bold </w:t>
            </w:r>
          </w:p>
        </w:tc>
        <w:tc>
          <w:tcPr>
            <w:tcW w:w="2604" w:type="dxa"/>
          </w:tcPr>
          <w:p w14:paraId="61FF3B2D" w14:textId="0D01C91D" w:rsidR="00432EC1" w:rsidRPr="00700B1A" w:rsidRDefault="00432EC1" w:rsidP="00700B1A">
            <w:pPr>
              <w:pStyle w:val="10TABLEline"/>
            </w:pPr>
            <w:r w:rsidRPr="00700B1A">
              <w:t>06_HEADING 1st</w:t>
            </w:r>
          </w:p>
        </w:tc>
      </w:tr>
      <w:tr w:rsidR="00432EC1" w:rsidRPr="00893E4E" w14:paraId="0A25C1F8" w14:textId="77777777" w:rsidTr="00700B1A">
        <w:tc>
          <w:tcPr>
            <w:tcW w:w="3681" w:type="dxa"/>
          </w:tcPr>
          <w:p w14:paraId="649C6850" w14:textId="7AB7D02A" w:rsidR="00432EC1" w:rsidRPr="00700B1A" w:rsidRDefault="00432EC1" w:rsidP="00700B1A">
            <w:pPr>
              <w:pStyle w:val="10TABLEline"/>
            </w:pPr>
            <w:r w:rsidRPr="00700B1A">
              <w:t xml:space="preserve">Second level section headings </w:t>
            </w:r>
          </w:p>
        </w:tc>
        <w:tc>
          <w:tcPr>
            <w:tcW w:w="1417" w:type="dxa"/>
          </w:tcPr>
          <w:p w14:paraId="5F5AA053" w14:textId="5E9BC4BA" w:rsidR="00432EC1" w:rsidRPr="00700B1A" w:rsidRDefault="00432EC1" w:rsidP="00700B1A">
            <w:pPr>
              <w:pStyle w:val="10TABLEline"/>
            </w:pPr>
            <w:r w:rsidRPr="00700B1A">
              <w:t>10</w:t>
            </w:r>
            <w:r w:rsidR="00D00171">
              <w:t>.5</w:t>
            </w:r>
            <w:r w:rsidRPr="00700B1A">
              <w:t xml:space="preserve"> </w:t>
            </w:r>
            <w:proofErr w:type="spellStart"/>
            <w:r w:rsidRPr="00700B1A">
              <w:t>pt</w:t>
            </w:r>
            <w:proofErr w:type="spellEnd"/>
          </w:p>
        </w:tc>
        <w:tc>
          <w:tcPr>
            <w:tcW w:w="1701" w:type="dxa"/>
          </w:tcPr>
          <w:p w14:paraId="32C57322" w14:textId="51C511BA" w:rsidR="00432EC1" w:rsidRPr="00700B1A" w:rsidRDefault="00432EC1" w:rsidP="00CD050A">
            <w:pPr>
              <w:pStyle w:val="10TABLEline"/>
            </w:pPr>
            <w:r w:rsidRPr="00700B1A">
              <w:t xml:space="preserve">Left, </w:t>
            </w:r>
            <w:r w:rsidR="00CD050A">
              <w:t>Bold</w:t>
            </w:r>
          </w:p>
        </w:tc>
        <w:tc>
          <w:tcPr>
            <w:tcW w:w="2604" w:type="dxa"/>
          </w:tcPr>
          <w:p w14:paraId="5BDEB72B" w14:textId="6B0F8C62" w:rsidR="00432EC1" w:rsidRPr="00700B1A" w:rsidRDefault="00432EC1" w:rsidP="00700B1A">
            <w:pPr>
              <w:pStyle w:val="10TABLEline"/>
            </w:pPr>
            <w:r w:rsidRPr="00700B1A">
              <w:t>06_HEADING 2nd</w:t>
            </w:r>
          </w:p>
        </w:tc>
      </w:tr>
      <w:tr w:rsidR="00432EC1" w:rsidRPr="00893E4E" w14:paraId="4611E627" w14:textId="77777777" w:rsidTr="00700B1A">
        <w:tc>
          <w:tcPr>
            <w:tcW w:w="3681" w:type="dxa"/>
          </w:tcPr>
          <w:p w14:paraId="6F8BCEC1" w14:textId="1473B5FA" w:rsidR="00432EC1" w:rsidRPr="00700B1A" w:rsidRDefault="00432EC1" w:rsidP="00700B1A">
            <w:pPr>
              <w:pStyle w:val="10TABLEline"/>
            </w:pPr>
            <w:r w:rsidRPr="00700B1A">
              <w:t xml:space="preserve">Main Text without indentation </w:t>
            </w:r>
          </w:p>
        </w:tc>
        <w:tc>
          <w:tcPr>
            <w:tcW w:w="1417" w:type="dxa"/>
          </w:tcPr>
          <w:p w14:paraId="6187B1C1" w14:textId="6018474A" w:rsidR="00432EC1" w:rsidRPr="00700B1A" w:rsidRDefault="00432EC1" w:rsidP="00700B1A">
            <w:pPr>
              <w:pStyle w:val="10TABLEline"/>
            </w:pPr>
            <w:r w:rsidRPr="00700B1A">
              <w:t xml:space="preserve">10 </w:t>
            </w:r>
            <w:proofErr w:type="spellStart"/>
            <w:r w:rsidRPr="00700B1A">
              <w:t>pt</w:t>
            </w:r>
            <w:proofErr w:type="spellEnd"/>
          </w:p>
        </w:tc>
        <w:tc>
          <w:tcPr>
            <w:tcW w:w="1701" w:type="dxa"/>
          </w:tcPr>
          <w:p w14:paraId="2DBB2BD4" w14:textId="1EAF67CC" w:rsidR="00432EC1" w:rsidRPr="00700B1A" w:rsidRDefault="00432EC1" w:rsidP="00700B1A">
            <w:pPr>
              <w:pStyle w:val="10TABLEline"/>
            </w:pPr>
            <w:r w:rsidRPr="00700B1A">
              <w:t>Justified</w:t>
            </w:r>
          </w:p>
        </w:tc>
        <w:tc>
          <w:tcPr>
            <w:tcW w:w="2604" w:type="dxa"/>
          </w:tcPr>
          <w:p w14:paraId="008D4161" w14:textId="193192EF" w:rsidR="00432EC1" w:rsidRPr="00700B1A" w:rsidRDefault="00432EC1" w:rsidP="00700B1A">
            <w:pPr>
              <w:pStyle w:val="10TABLEline"/>
            </w:pPr>
            <w:r w:rsidRPr="00700B1A">
              <w:t>07_PARAGRAPH</w:t>
            </w:r>
          </w:p>
        </w:tc>
      </w:tr>
      <w:tr w:rsidR="00432EC1" w:rsidRPr="00893E4E" w14:paraId="01688B64" w14:textId="77777777" w:rsidTr="00700B1A">
        <w:tc>
          <w:tcPr>
            <w:tcW w:w="3681" w:type="dxa"/>
          </w:tcPr>
          <w:p w14:paraId="341238EB" w14:textId="6B9BE8A9" w:rsidR="00432EC1" w:rsidRPr="00700B1A" w:rsidRDefault="00432EC1" w:rsidP="004E506F">
            <w:pPr>
              <w:pStyle w:val="10TABLEline"/>
            </w:pPr>
            <w:r w:rsidRPr="00700B1A">
              <w:t>Main Text with indentation 0</w:t>
            </w:r>
            <w:r w:rsidR="00350D11">
              <w:t>.</w:t>
            </w:r>
            <w:r w:rsidRPr="00700B1A">
              <w:t>75 cm</w:t>
            </w:r>
          </w:p>
        </w:tc>
        <w:tc>
          <w:tcPr>
            <w:tcW w:w="1417" w:type="dxa"/>
          </w:tcPr>
          <w:p w14:paraId="3A1E4C4A" w14:textId="5A402999" w:rsidR="00432EC1" w:rsidRPr="00700B1A" w:rsidRDefault="00432EC1" w:rsidP="00700B1A">
            <w:pPr>
              <w:pStyle w:val="10TABLEline"/>
            </w:pPr>
            <w:r w:rsidRPr="00700B1A">
              <w:t xml:space="preserve">10 </w:t>
            </w:r>
            <w:proofErr w:type="spellStart"/>
            <w:r w:rsidRPr="00700B1A">
              <w:t>pt</w:t>
            </w:r>
            <w:proofErr w:type="spellEnd"/>
          </w:p>
        </w:tc>
        <w:tc>
          <w:tcPr>
            <w:tcW w:w="1701" w:type="dxa"/>
          </w:tcPr>
          <w:p w14:paraId="37618036" w14:textId="4A2DCDE2" w:rsidR="00432EC1" w:rsidRPr="00700B1A" w:rsidRDefault="00432EC1" w:rsidP="00700B1A">
            <w:pPr>
              <w:pStyle w:val="10TABLEline"/>
            </w:pPr>
            <w:r w:rsidRPr="00700B1A">
              <w:t>Justified</w:t>
            </w:r>
          </w:p>
        </w:tc>
        <w:tc>
          <w:tcPr>
            <w:tcW w:w="2604" w:type="dxa"/>
          </w:tcPr>
          <w:p w14:paraId="32805C7A" w14:textId="68874C8C" w:rsidR="00432EC1" w:rsidRPr="00700B1A" w:rsidRDefault="00432EC1" w:rsidP="00700B1A">
            <w:pPr>
              <w:pStyle w:val="10TABLEline"/>
            </w:pPr>
            <w:r w:rsidRPr="00700B1A">
              <w:t>07_PARAGRAPH_1st</w:t>
            </w:r>
          </w:p>
        </w:tc>
      </w:tr>
      <w:tr w:rsidR="00432EC1" w:rsidRPr="00893E4E" w14:paraId="4E745FC5" w14:textId="77777777" w:rsidTr="00700B1A">
        <w:tc>
          <w:tcPr>
            <w:tcW w:w="3681" w:type="dxa"/>
          </w:tcPr>
          <w:p w14:paraId="624FA9DC" w14:textId="7F58F0AE" w:rsidR="00432EC1" w:rsidRPr="00700B1A" w:rsidRDefault="00432EC1" w:rsidP="00700B1A">
            <w:pPr>
              <w:pStyle w:val="10TABLEline"/>
            </w:pPr>
            <w:r w:rsidRPr="00700B1A">
              <w:t xml:space="preserve">Figure captions </w:t>
            </w:r>
          </w:p>
        </w:tc>
        <w:tc>
          <w:tcPr>
            <w:tcW w:w="1417" w:type="dxa"/>
          </w:tcPr>
          <w:p w14:paraId="25344081" w14:textId="3E896DFF" w:rsidR="00432EC1" w:rsidRPr="00700B1A" w:rsidRDefault="00432EC1" w:rsidP="00700B1A">
            <w:pPr>
              <w:pStyle w:val="10TABLEline"/>
            </w:pPr>
            <w:r w:rsidRPr="00700B1A">
              <w:t xml:space="preserve">9 </w:t>
            </w:r>
            <w:proofErr w:type="spellStart"/>
            <w:r w:rsidRPr="00700B1A">
              <w:t>pt</w:t>
            </w:r>
            <w:proofErr w:type="spellEnd"/>
          </w:p>
        </w:tc>
        <w:tc>
          <w:tcPr>
            <w:tcW w:w="1701" w:type="dxa"/>
          </w:tcPr>
          <w:p w14:paraId="609B57B3" w14:textId="3F4A9382" w:rsidR="00432EC1" w:rsidRPr="00700B1A" w:rsidRDefault="00432EC1" w:rsidP="00700B1A">
            <w:pPr>
              <w:pStyle w:val="10TABLEline"/>
            </w:pPr>
            <w:r w:rsidRPr="00700B1A">
              <w:t>Centered</w:t>
            </w:r>
          </w:p>
        </w:tc>
        <w:tc>
          <w:tcPr>
            <w:tcW w:w="2604" w:type="dxa"/>
          </w:tcPr>
          <w:p w14:paraId="428048C4" w14:textId="61994363" w:rsidR="00432EC1" w:rsidRPr="00700B1A" w:rsidRDefault="00432EC1" w:rsidP="00700B1A">
            <w:pPr>
              <w:pStyle w:val="10TABLEline"/>
            </w:pPr>
            <w:r w:rsidRPr="00700B1A">
              <w:t>08_FIGURE</w:t>
            </w:r>
          </w:p>
        </w:tc>
      </w:tr>
      <w:tr w:rsidR="00432EC1" w:rsidRPr="00893E4E" w14:paraId="23BD2ADC" w14:textId="77777777" w:rsidTr="00700B1A">
        <w:tc>
          <w:tcPr>
            <w:tcW w:w="3681" w:type="dxa"/>
          </w:tcPr>
          <w:p w14:paraId="00ED047C" w14:textId="301333EC" w:rsidR="00432EC1" w:rsidRPr="00700B1A" w:rsidRDefault="00432EC1" w:rsidP="00700B1A">
            <w:pPr>
              <w:pStyle w:val="10TABLEline"/>
            </w:pPr>
            <w:r w:rsidRPr="00700B1A">
              <w:t xml:space="preserve">Equation </w:t>
            </w:r>
            <w:proofErr w:type="spellStart"/>
            <w:r w:rsidRPr="00700B1A">
              <w:t>centred</w:t>
            </w:r>
            <w:proofErr w:type="spellEnd"/>
            <w:r w:rsidRPr="00700B1A">
              <w:t xml:space="preserve"> 8 cm, number – left, 16 cm</w:t>
            </w:r>
          </w:p>
        </w:tc>
        <w:tc>
          <w:tcPr>
            <w:tcW w:w="1417" w:type="dxa"/>
          </w:tcPr>
          <w:p w14:paraId="1FD1C345" w14:textId="2DF591DE" w:rsidR="00432EC1" w:rsidRPr="00700B1A" w:rsidRDefault="00432EC1" w:rsidP="00700B1A">
            <w:pPr>
              <w:pStyle w:val="10TABLEline"/>
            </w:pPr>
            <w:r w:rsidRPr="00700B1A">
              <w:t xml:space="preserve">10 </w:t>
            </w:r>
            <w:proofErr w:type="spellStart"/>
            <w:r w:rsidRPr="00700B1A">
              <w:t>pt</w:t>
            </w:r>
            <w:proofErr w:type="spellEnd"/>
          </w:p>
        </w:tc>
        <w:tc>
          <w:tcPr>
            <w:tcW w:w="1701" w:type="dxa"/>
          </w:tcPr>
          <w:p w14:paraId="4D3CF45E" w14:textId="20350B0C" w:rsidR="00432EC1" w:rsidRPr="00700B1A" w:rsidRDefault="00432EC1" w:rsidP="00700B1A">
            <w:pPr>
              <w:pStyle w:val="10TABLEline"/>
            </w:pPr>
            <w:proofErr w:type="spellStart"/>
            <w:r w:rsidRPr="00700B1A">
              <w:t>Centred</w:t>
            </w:r>
            <w:proofErr w:type="spellEnd"/>
          </w:p>
        </w:tc>
        <w:tc>
          <w:tcPr>
            <w:tcW w:w="2604" w:type="dxa"/>
          </w:tcPr>
          <w:p w14:paraId="36778F31" w14:textId="6B6907CF" w:rsidR="00432EC1" w:rsidRPr="00700B1A" w:rsidRDefault="00432EC1" w:rsidP="00700B1A">
            <w:pPr>
              <w:pStyle w:val="10TABLEline"/>
              <w:rPr>
                <w:spacing w:val="-4"/>
              </w:rPr>
            </w:pPr>
            <w:r w:rsidRPr="00700B1A">
              <w:rPr>
                <w:spacing w:val="-4"/>
              </w:rPr>
              <w:t>09_</w:t>
            </w:r>
            <w:r w:rsidR="00700B1A" w:rsidRPr="00700B1A">
              <w:rPr>
                <w:spacing w:val="-4"/>
              </w:rPr>
              <w:t>DISPLAYED_EQUATION</w:t>
            </w:r>
          </w:p>
        </w:tc>
      </w:tr>
      <w:tr w:rsidR="00432EC1" w:rsidRPr="00893E4E" w14:paraId="1BB0AB1E" w14:textId="77777777" w:rsidTr="00700B1A">
        <w:tc>
          <w:tcPr>
            <w:tcW w:w="3681" w:type="dxa"/>
          </w:tcPr>
          <w:p w14:paraId="680D6EC7" w14:textId="76CD1F1E" w:rsidR="00432EC1" w:rsidRPr="00700B1A" w:rsidRDefault="00432EC1" w:rsidP="00700B1A">
            <w:pPr>
              <w:pStyle w:val="10TABLEline"/>
            </w:pPr>
            <w:r w:rsidRPr="00700B1A">
              <w:lastRenderedPageBreak/>
              <w:t xml:space="preserve">Table captions </w:t>
            </w:r>
          </w:p>
        </w:tc>
        <w:tc>
          <w:tcPr>
            <w:tcW w:w="1417" w:type="dxa"/>
          </w:tcPr>
          <w:p w14:paraId="665FAFB1" w14:textId="6C34B74C" w:rsidR="00432EC1" w:rsidRPr="00700B1A" w:rsidRDefault="00432EC1" w:rsidP="00700B1A">
            <w:pPr>
              <w:pStyle w:val="10TABLEline"/>
            </w:pPr>
            <w:r w:rsidRPr="00700B1A">
              <w:t>9 </w:t>
            </w:r>
            <w:proofErr w:type="spellStart"/>
            <w:r w:rsidRPr="00700B1A">
              <w:t>pt</w:t>
            </w:r>
            <w:proofErr w:type="spellEnd"/>
          </w:p>
        </w:tc>
        <w:tc>
          <w:tcPr>
            <w:tcW w:w="1701" w:type="dxa"/>
          </w:tcPr>
          <w:p w14:paraId="7FE40C9D" w14:textId="73C6F074" w:rsidR="00432EC1" w:rsidRPr="00700B1A" w:rsidRDefault="00432EC1" w:rsidP="00700B1A">
            <w:pPr>
              <w:pStyle w:val="10TABLEline"/>
            </w:pPr>
            <w:r w:rsidRPr="00700B1A">
              <w:t>Centered</w:t>
            </w:r>
          </w:p>
        </w:tc>
        <w:tc>
          <w:tcPr>
            <w:tcW w:w="2604" w:type="dxa"/>
          </w:tcPr>
          <w:p w14:paraId="6AC4D1C7" w14:textId="7A3597F9" w:rsidR="00432EC1" w:rsidRPr="00700B1A" w:rsidRDefault="00432EC1" w:rsidP="00700B1A">
            <w:pPr>
              <w:pStyle w:val="10TABLEline"/>
            </w:pPr>
            <w:r w:rsidRPr="00700B1A">
              <w:t>10_TABLE</w:t>
            </w:r>
          </w:p>
        </w:tc>
      </w:tr>
      <w:tr w:rsidR="00432EC1" w:rsidRPr="00893E4E" w14:paraId="7F5AC6FA" w14:textId="77777777" w:rsidTr="00700B1A">
        <w:tc>
          <w:tcPr>
            <w:tcW w:w="3681" w:type="dxa"/>
          </w:tcPr>
          <w:p w14:paraId="310770E7" w14:textId="03CA1314" w:rsidR="00432EC1" w:rsidRPr="00700B1A" w:rsidRDefault="00432EC1" w:rsidP="00700B1A">
            <w:pPr>
              <w:pStyle w:val="10TABLEline"/>
            </w:pPr>
            <w:r w:rsidRPr="00700B1A">
              <w:t>Table text</w:t>
            </w:r>
          </w:p>
        </w:tc>
        <w:tc>
          <w:tcPr>
            <w:tcW w:w="1417" w:type="dxa"/>
          </w:tcPr>
          <w:p w14:paraId="058311CF" w14:textId="7A4A95D8" w:rsidR="00432EC1" w:rsidRPr="00700B1A" w:rsidRDefault="00432EC1" w:rsidP="00700B1A">
            <w:pPr>
              <w:pStyle w:val="10TABLEline"/>
            </w:pPr>
            <w:r w:rsidRPr="00700B1A">
              <w:t xml:space="preserve">9 </w:t>
            </w:r>
            <w:proofErr w:type="spellStart"/>
            <w:r w:rsidRPr="00700B1A">
              <w:t>pt</w:t>
            </w:r>
            <w:proofErr w:type="spellEnd"/>
          </w:p>
        </w:tc>
        <w:tc>
          <w:tcPr>
            <w:tcW w:w="1701" w:type="dxa"/>
          </w:tcPr>
          <w:p w14:paraId="104ED50B" w14:textId="65B8598E" w:rsidR="00432EC1" w:rsidRPr="00700B1A" w:rsidRDefault="00432EC1" w:rsidP="00700B1A">
            <w:pPr>
              <w:pStyle w:val="10TABLEline"/>
            </w:pPr>
            <w:r w:rsidRPr="00700B1A">
              <w:t>Left</w:t>
            </w:r>
          </w:p>
        </w:tc>
        <w:tc>
          <w:tcPr>
            <w:tcW w:w="2604" w:type="dxa"/>
          </w:tcPr>
          <w:p w14:paraId="3B4FCC3B" w14:textId="2928A7B2" w:rsidR="00432EC1" w:rsidRPr="00700B1A" w:rsidRDefault="00432EC1" w:rsidP="00700B1A">
            <w:pPr>
              <w:pStyle w:val="10TABLEline"/>
            </w:pPr>
            <w:r w:rsidRPr="00700B1A">
              <w:t>10_TABLE_line</w:t>
            </w:r>
          </w:p>
        </w:tc>
      </w:tr>
      <w:tr w:rsidR="00432EC1" w:rsidRPr="00893E4E" w14:paraId="3AAB1347" w14:textId="77777777" w:rsidTr="00700B1A">
        <w:tc>
          <w:tcPr>
            <w:tcW w:w="3681" w:type="dxa"/>
          </w:tcPr>
          <w:p w14:paraId="31613B43" w14:textId="573979A7" w:rsidR="00432EC1" w:rsidRPr="00700B1A" w:rsidRDefault="00432EC1" w:rsidP="00700B1A">
            <w:pPr>
              <w:pStyle w:val="10TABLEline"/>
            </w:pPr>
            <w:r w:rsidRPr="00700B1A">
              <w:t>Bullets, indentation 0</w:t>
            </w:r>
            <w:r w:rsidR="00350D11">
              <w:t>.</w:t>
            </w:r>
            <w:r w:rsidRPr="00700B1A">
              <w:t>75 cm</w:t>
            </w:r>
          </w:p>
        </w:tc>
        <w:tc>
          <w:tcPr>
            <w:tcW w:w="1417" w:type="dxa"/>
          </w:tcPr>
          <w:p w14:paraId="7A2B3E7F" w14:textId="77777777" w:rsidR="00432EC1" w:rsidRPr="00700B1A" w:rsidRDefault="00432EC1" w:rsidP="00700B1A">
            <w:pPr>
              <w:pStyle w:val="10TABLEline"/>
            </w:pPr>
          </w:p>
        </w:tc>
        <w:tc>
          <w:tcPr>
            <w:tcW w:w="1701" w:type="dxa"/>
          </w:tcPr>
          <w:p w14:paraId="68098113" w14:textId="1D9092AA" w:rsidR="00432EC1" w:rsidRPr="00700B1A" w:rsidRDefault="00432EC1" w:rsidP="00700B1A">
            <w:pPr>
              <w:pStyle w:val="10TABLEline"/>
            </w:pPr>
            <w:r w:rsidRPr="00700B1A">
              <w:t>Justified</w:t>
            </w:r>
          </w:p>
        </w:tc>
        <w:tc>
          <w:tcPr>
            <w:tcW w:w="2604" w:type="dxa"/>
          </w:tcPr>
          <w:p w14:paraId="4FA9A851" w14:textId="4E5738CF" w:rsidR="00432EC1" w:rsidRPr="00700B1A" w:rsidRDefault="00432EC1" w:rsidP="00700B1A">
            <w:pPr>
              <w:pStyle w:val="10TABLEline"/>
            </w:pPr>
            <w:r w:rsidRPr="00700B1A">
              <w:t xml:space="preserve">13_BULLETS </w:t>
            </w:r>
          </w:p>
        </w:tc>
      </w:tr>
      <w:tr w:rsidR="00432EC1" w:rsidRPr="00893E4E" w14:paraId="7B9208EE" w14:textId="77777777" w:rsidTr="00700B1A">
        <w:tc>
          <w:tcPr>
            <w:tcW w:w="3681" w:type="dxa"/>
          </w:tcPr>
          <w:p w14:paraId="6DC855D3" w14:textId="35FD10B7" w:rsidR="00432EC1" w:rsidRPr="00700B1A" w:rsidRDefault="00432EC1" w:rsidP="00700B1A">
            <w:pPr>
              <w:pStyle w:val="10TABLEline"/>
            </w:pPr>
            <w:r w:rsidRPr="00700B1A">
              <w:t>References list</w:t>
            </w:r>
          </w:p>
        </w:tc>
        <w:tc>
          <w:tcPr>
            <w:tcW w:w="1417" w:type="dxa"/>
          </w:tcPr>
          <w:p w14:paraId="3991845A" w14:textId="2088FD85" w:rsidR="00432EC1" w:rsidRPr="00700B1A" w:rsidRDefault="00432EC1" w:rsidP="00700B1A">
            <w:pPr>
              <w:pStyle w:val="10TABLEline"/>
            </w:pPr>
            <w:r w:rsidRPr="00700B1A">
              <w:t xml:space="preserve">9 </w:t>
            </w:r>
            <w:proofErr w:type="spellStart"/>
            <w:r w:rsidRPr="00700B1A">
              <w:t>pt</w:t>
            </w:r>
            <w:proofErr w:type="spellEnd"/>
          </w:p>
        </w:tc>
        <w:tc>
          <w:tcPr>
            <w:tcW w:w="1701" w:type="dxa"/>
          </w:tcPr>
          <w:p w14:paraId="1E8F3E8C" w14:textId="4272AA30" w:rsidR="00432EC1" w:rsidRPr="00700B1A" w:rsidRDefault="00432EC1" w:rsidP="00700B1A">
            <w:pPr>
              <w:pStyle w:val="10TABLEline"/>
            </w:pPr>
            <w:r w:rsidRPr="00700B1A">
              <w:t>Justified</w:t>
            </w:r>
          </w:p>
        </w:tc>
        <w:tc>
          <w:tcPr>
            <w:tcW w:w="2604" w:type="dxa"/>
          </w:tcPr>
          <w:p w14:paraId="785F5021" w14:textId="233816A2" w:rsidR="00432EC1" w:rsidRPr="00700B1A" w:rsidRDefault="00432EC1" w:rsidP="00700B1A">
            <w:pPr>
              <w:pStyle w:val="10TABLEline"/>
            </w:pPr>
            <w:r w:rsidRPr="00700B1A">
              <w:t>11_REFERENCES</w:t>
            </w:r>
          </w:p>
        </w:tc>
      </w:tr>
      <w:tr w:rsidR="00432EC1" w:rsidRPr="00893E4E" w14:paraId="52147290" w14:textId="77777777" w:rsidTr="00700B1A">
        <w:tc>
          <w:tcPr>
            <w:tcW w:w="3681" w:type="dxa"/>
          </w:tcPr>
          <w:p w14:paraId="6952A585" w14:textId="52FCE8FD" w:rsidR="00432EC1" w:rsidRPr="00700B1A" w:rsidRDefault="00432EC1" w:rsidP="00700B1A">
            <w:pPr>
              <w:pStyle w:val="10TABLEline"/>
            </w:pPr>
            <w:r w:rsidRPr="00700B1A">
              <w:t>Biography, indentation 0</w:t>
            </w:r>
            <w:r w:rsidR="00350D11">
              <w:t>.</w:t>
            </w:r>
            <w:r w:rsidRPr="00700B1A">
              <w:t>75 cm</w:t>
            </w:r>
          </w:p>
        </w:tc>
        <w:tc>
          <w:tcPr>
            <w:tcW w:w="1417" w:type="dxa"/>
          </w:tcPr>
          <w:p w14:paraId="22A4CE4A" w14:textId="2682ECAD" w:rsidR="00432EC1" w:rsidRPr="00700B1A" w:rsidRDefault="00432EC1" w:rsidP="00700B1A">
            <w:pPr>
              <w:pStyle w:val="10TABLEline"/>
            </w:pPr>
            <w:r w:rsidRPr="00700B1A">
              <w:t xml:space="preserve">9 </w:t>
            </w:r>
            <w:proofErr w:type="spellStart"/>
            <w:r w:rsidRPr="00700B1A">
              <w:t>pt</w:t>
            </w:r>
            <w:proofErr w:type="spellEnd"/>
          </w:p>
        </w:tc>
        <w:tc>
          <w:tcPr>
            <w:tcW w:w="1701" w:type="dxa"/>
          </w:tcPr>
          <w:p w14:paraId="278AA0BC" w14:textId="5D1942FE" w:rsidR="00432EC1" w:rsidRPr="00700B1A" w:rsidRDefault="00432EC1" w:rsidP="00700B1A">
            <w:pPr>
              <w:pStyle w:val="10TABLEline"/>
            </w:pPr>
            <w:r w:rsidRPr="00700B1A">
              <w:t>Justified</w:t>
            </w:r>
          </w:p>
        </w:tc>
        <w:tc>
          <w:tcPr>
            <w:tcW w:w="2604" w:type="dxa"/>
          </w:tcPr>
          <w:p w14:paraId="0C451A73" w14:textId="39C901C5" w:rsidR="00432EC1" w:rsidRPr="00700B1A" w:rsidRDefault="00432EC1" w:rsidP="00700B1A">
            <w:pPr>
              <w:pStyle w:val="10TABLEline"/>
            </w:pPr>
            <w:r w:rsidRPr="00700B1A">
              <w:t>12_BIOGRAPHY</w:t>
            </w:r>
          </w:p>
        </w:tc>
      </w:tr>
    </w:tbl>
    <w:p w14:paraId="5286D014" w14:textId="77777777" w:rsidR="005026B5" w:rsidRPr="006C4BC6" w:rsidRDefault="005026B5" w:rsidP="00E03925"/>
    <w:sectPr w:rsidR="005026B5" w:rsidRPr="006C4BC6" w:rsidSect="005026B5">
      <w:headerReference w:type="even" r:id="rId35"/>
      <w:footerReference w:type="even" r:id="rId36"/>
      <w:footerReference w:type="default" r:id="rId37"/>
      <w:headerReference w:type="first" r:id="rId38"/>
      <w:footerReference w:type="first" r:id="rId39"/>
      <w:type w:val="continuous"/>
      <w:pgSz w:w="11907" w:h="16840" w:code="9"/>
      <w:pgMar w:top="1418" w:right="1247" w:bottom="1418" w:left="1247" w:header="709" w:footer="709" w:gutter="0"/>
      <w:lnNumType w:countBy="1" w:restart="continuous"/>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CEB9F" w14:textId="77777777" w:rsidR="00C507D3" w:rsidRDefault="00C507D3" w:rsidP="00D2412C">
      <w:r>
        <w:separator/>
      </w:r>
    </w:p>
    <w:p w14:paraId="19F82807" w14:textId="77777777" w:rsidR="00C507D3" w:rsidRDefault="00C507D3"/>
    <w:p w14:paraId="60245248" w14:textId="77777777" w:rsidR="00C507D3" w:rsidRDefault="00C507D3"/>
  </w:endnote>
  <w:endnote w:type="continuationSeparator" w:id="0">
    <w:p w14:paraId="73E674D1" w14:textId="77777777" w:rsidR="00C507D3" w:rsidRDefault="00C507D3" w:rsidP="00D2412C">
      <w:r>
        <w:continuationSeparator/>
      </w:r>
    </w:p>
    <w:p w14:paraId="6B1C77A0" w14:textId="77777777" w:rsidR="00C507D3" w:rsidRDefault="00C507D3"/>
    <w:p w14:paraId="3E261F26" w14:textId="77777777" w:rsidR="00C507D3" w:rsidRDefault="00C50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lbany AMT">
    <w:altName w:val="Arial"/>
    <w:charset w:val="00"/>
    <w:family w:val="auto"/>
    <w:pitch w:val="variable"/>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BA"/>
    <w:family w:val="roman"/>
    <w:pitch w:val="variable"/>
    <w:sig w:usb0="E0000287" w:usb1="40000013" w:usb2="00000000" w:usb3="00000000" w:csb0="0000019F" w:csb1="00000000"/>
  </w:font>
  <w:font w:name="TimesNewRomanPSMT">
    <w:altName w:val="Times New Roman"/>
    <w:charset w:val="00"/>
    <w:family w:val="roman"/>
    <w:pitch w:val="variable"/>
    <w:sig w:usb0="E0002AEF" w:usb1="C0007841"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B63BF" w14:textId="41A294ED" w:rsidR="00FE5876" w:rsidRPr="00D0582A" w:rsidRDefault="00FE5876" w:rsidP="00981C27">
    <w:pPr>
      <w:jc w:val="right"/>
      <w:rPr>
        <w:b/>
      </w:rPr>
    </w:pPr>
    <w:r w:rsidRPr="00D0582A">
      <w:rPr>
        <w:b/>
      </w:rPr>
      <w:fldChar w:fldCharType="begin"/>
    </w:r>
    <w:r w:rsidRPr="00D0582A">
      <w:rPr>
        <w:b/>
      </w:rPr>
      <w:instrText xml:space="preserve"> PAGE   \* MERGEFORMAT </w:instrText>
    </w:r>
    <w:r w:rsidRPr="00D0582A">
      <w:rPr>
        <w:b/>
      </w:rPr>
      <w:fldChar w:fldCharType="separate"/>
    </w:r>
    <w:r w:rsidR="00080192" w:rsidRPr="00080192">
      <w:rPr>
        <w:noProof/>
      </w:rPr>
      <w:t>6</w:t>
    </w:r>
    <w:r w:rsidRPr="00D0582A">
      <w:rPr>
        <w:b/>
      </w:rPr>
      <w:fldChar w:fldCharType="end"/>
    </w:r>
  </w:p>
  <w:p w14:paraId="685AB5D3" w14:textId="77777777" w:rsidR="00FE5876" w:rsidRDefault="00FE587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A0627" w14:textId="2438D459" w:rsidR="00FE5876" w:rsidRPr="00D0582A" w:rsidRDefault="00FE5876" w:rsidP="00D2412C">
    <w:pPr>
      <w:rPr>
        <w:b/>
      </w:rPr>
    </w:pPr>
    <w:r w:rsidRPr="00D0582A">
      <w:rPr>
        <w:b/>
      </w:rPr>
      <w:fldChar w:fldCharType="begin"/>
    </w:r>
    <w:r w:rsidRPr="00D0582A">
      <w:rPr>
        <w:b/>
      </w:rPr>
      <w:instrText xml:space="preserve"> PAGE   \* MERGEFORMAT </w:instrText>
    </w:r>
    <w:r w:rsidRPr="00D0582A">
      <w:rPr>
        <w:b/>
      </w:rPr>
      <w:fldChar w:fldCharType="separate"/>
    </w:r>
    <w:r w:rsidR="00080192" w:rsidRPr="00080192">
      <w:rPr>
        <w:noProof/>
      </w:rPr>
      <w:t>7</w:t>
    </w:r>
    <w:r w:rsidRPr="00D0582A">
      <w:rPr>
        <w:b/>
      </w:rPr>
      <w:fldChar w:fldCharType="end"/>
    </w:r>
  </w:p>
  <w:p w14:paraId="710AF4C2" w14:textId="77777777" w:rsidR="00FE5876" w:rsidRDefault="00FE5876" w:rsidP="00D2412C"/>
  <w:p w14:paraId="716A17B6" w14:textId="77777777" w:rsidR="00FE5876" w:rsidRDefault="00FE587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8A2D" w14:textId="77777777" w:rsidR="00FE5876" w:rsidRDefault="00FE5876" w:rsidP="00D2412C">
    <w:pPr>
      <w:pBdr>
        <w:bottom w:val="single" w:sz="6" w:space="1" w:color="auto"/>
      </w:pBdr>
    </w:pPr>
  </w:p>
  <w:p w14:paraId="5155E8CE" w14:textId="695AB840" w:rsidR="00FE5876" w:rsidRPr="0019013B" w:rsidRDefault="00FE5876" w:rsidP="000D6401">
    <w:pPr>
      <w:pStyle w:val="14FOOTNOTE"/>
      <w:spacing w:before="40"/>
      <w:rPr>
        <w:sz w:val="18"/>
        <w:szCs w:val="18"/>
        <w:lang w:eastAsia="lt-LT"/>
      </w:rPr>
    </w:pPr>
    <w:r w:rsidRPr="0019013B">
      <w:rPr>
        <w:sz w:val="18"/>
        <w:szCs w:val="18"/>
        <w:lang w:val="pl-PL" w:eastAsia="lt-LT"/>
      </w:rPr>
      <w:t>© 201</w:t>
    </w:r>
    <w:r w:rsidR="00B15B5C">
      <w:rPr>
        <w:sz w:val="18"/>
        <w:szCs w:val="18"/>
        <w:lang w:val="pl-PL" w:eastAsia="lt-LT"/>
      </w:rPr>
      <w:t>8</w:t>
    </w:r>
    <w:r w:rsidRPr="00DD3F45">
      <w:rPr>
        <w:sz w:val="18"/>
        <w:szCs w:val="18"/>
        <w:lang w:val="pl-PL" w:eastAsia="zh-CN"/>
      </w:rPr>
      <w:t xml:space="preserve"> </w:t>
    </w:r>
    <w:r w:rsidRPr="000D6401">
      <w:rPr>
        <w:sz w:val="18"/>
        <w:szCs w:val="18"/>
        <w:lang w:eastAsia="lt-LT"/>
      </w:rPr>
      <w:t>The Authors.</w:t>
    </w:r>
    <w:r w:rsidRPr="0019013B">
      <w:rPr>
        <w:sz w:val="18"/>
        <w:szCs w:val="18"/>
        <w:lang w:val="pl-PL" w:eastAsia="lt-LT"/>
      </w:rPr>
      <w:t xml:space="preserve"> </w:t>
    </w:r>
    <w:r w:rsidRPr="0019013B">
      <w:rPr>
        <w:sz w:val="18"/>
        <w:szCs w:val="18"/>
        <w:lang w:eastAsia="lt-LT"/>
      </w:rPr>
      <w:t xml:space="preserve">Published by </w:t>
    </w:r>
    <w:r>
      <w:rPr>
        <w:sz w:val="18"/>
        <w:szCs w:val="18"/>
      </w:rPr>
      <w:t xml:space="preserve">VGTU Press. </w:t>
    </w:r>
    <w:r w:rsidRPr="0019013B">
      <w:rPr>
        <w:sz w:val="18"/>
        <w:szCs w:val="18"/>
        <w:lang w:val="pl-PL" w:eastAsia="lt-LT"/>
      </w:rPr>
      <w:t xml:space="preserve">This is an open-access article distributed under </w:t>
    </w:r>
    <w:r w:rsidRPr="008B63E9">
      <w:rPr>
        <w:sz w:val="18"/>
        <w:szCs w:val="18"/>
        <w:lang w:val="pl-PL" w:eastAsia="lt-LT"/>
      </w:rPr>
      <w:t xml:space="preserve">the terms of the </w:t>
    </w:r>
    <w:hyperlink r:id="rId1" w:history="1">
      <w:r w:rsidRPr="008B63E9">
        <w:rPr>
          <w:color w:val="0070C0"/>
          <w:sz w:val="18"/>
          <w:szCs w:val="18"/>
        </w:rPr>
        <w:t>Creative Commons Attribution License</w:t>
      </w:r>
    </w:hyperlink>
    <w:r w:rsidRPr="008B63E9">
      <w:rPr>
        <w:sz w:val="18"/>
        <w:szCs w:val="18"/>
        <w:lang w:val="pl-PL" w:eastAsia="lt-LT"/>
      </w:rPr>
      <w:t>, which permits</w:t>
    </w:r>
    <w:r w:rsidRPr="0019013B">
      <w:rPr>
        <w:sz w:val="18"/>
        <w:szCs w:val="18"/>
        <w:lang w:val="pl-PL" w:eastAsia="lt-LT"/>
      </w:rPr>
      <w:t xml:space="preserve"> unrestricted use, distribution, and reproduction in any medium, provided the original author and source are credited.</w:t>
    </w:r>
  </w:p>
  <w:p w14:paraId="00E8D245" w14:textId="75DA8724" w:rsidR="00FE5876" w:rsidRPr="00C86F1E" w:rsidRDefault="00FE5876" w:rsidP="00D015E2">
    <w:pP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BF574" w14:textId="77777777" w:rsidR="00C507D3" w:rsidRDefault="00C507D3" w:rsidP="00D2412C">
      <w:r>
        <w:separator/>
      </w:r>
    </w:p>
    <w:p w14:paraId="3F346165" w14:textId="77777777" w:rsidR="00C507D3" w:rsidRDefault="00C507D3"/>
    <w:p w14:paraId="57893C00" w14:textId="77777777" w:rsidR="00C507D3" w:rsidRDefault="00C507D3"/>
  </w:footnote>
  <w:footnote w:type="continuationSeparator" w:id="0">
    <w:p w14:paraId="2B97C70C" w14:textId="77777777" w:rsidR="00C507D3" w:rsidRDefault="00C507D3" w:rsidP="00D2412C">
      <w:r>
        <w:continuationSeparator/>
      </w:r>
    </w:p>
    <w:p w14:paraId="78BBF1F2" w14:textId="77777777" w:rsidR="00C507D3" w:rsidRDefault="00C507D3"/>
    <w:p w14:paraId="5D3DC1E8" w14:textId="77777777" w:rsidR="00C507D3" w:rsidRDefault="00C507D3"/>
  </w:footnote>
  <w:footnote w:id="1">
    <w:p w14:paraId="19136C4D" w14:textId="63F549D9" w:rsidR="009629CC" w:rsidRPr="00A419BF" w:rsidRDefault="009629CC">
      <w:pPr>
        <w:pStyle w:val="FootnoteText"/>
        <w:rPr>
          <w:rFonts w:ascii="Times New Roman" w:hAnsi="Times New Roman"/>
        </w:rPr>
      </w:pPr>
      <w:r>
        <w:rPr>
          <w:rStyle w:val="FootnoteReference"/>
        </w:rPr>
        <w:t>*</w:t>
      </w:r>
      <w:r>
        <w:t xml:space="preserve"> </w:t>
      </w:r>
      <w:proofErr w:type="spellStart"/>
      <w:r w:rsidRPr="00A419BF">
        <w:rPr>
          <w:rFonts w:ascii="Times New Roman" w:hAnsi="Times New Roman"/>
        </w:rPr>
        <w:t>Corresponding</w:t>
      </w:r>
      <w:proofErr w:type="spellEnd"/>
      <w:r w:rsidRPr="00A419BF">
        <w:rPr>
          <w:rFonts w:ascii="Times New Roman" w:hAnsi="Times New Roman"/>
        </w:rPr>
        <w:t xml:space="preserve"> </w:t>
      </w:r>
      <w:proofErr w:type="spellStart"/>
      <w:r w:rsidRPr="00A419BF">
        <w:rPr>
          <w:rFonts w:ascii="Times New Roman" w:hAnsi="Times New Roman"/>
        </w:rPr>
        <w:t>author</w:t>
      </w:r>
      <w:proofErr w:type="spellEnd"/>
      <w:r w:rsidRPr="00A419BF">
        <w:rPr>
          <w:rFonts w:ascii="Times New Roman" w:hAnsi="Times New Roman"/>
        </w:rPr>
        <w:t>. E</w:t>
      </w:r>
      <w:r w:rsidR="00C07374">
        <w:rPr>
          <w:rFonts w:ascii="Times New Roman" w:hAnsi="Times New Roman"/>
        </w:rPr>
        <w:t>-</w:t>
      </w:r>
      <w:proofErr w:type="spellStart"/>
      <w:r w:rsidRPr="00A419BF">
        <w:rPr>
          <w:rFonts w:ascii="Times New Roman" w:hAnsi="Times New Roman"/>
        </w:rPr>
        <w:t>mail</w:t>
      </w:r>
      <w:proofErr w:type="spellEnd"/>
      <w:r w:rsidRPr="00A419BF">
        <w:rPr>
          <w:rFonts w:ascii="Times New Roman" w:hAnsi="Times New Roman"/>
        </w:rPr>
        <w:t xml:space="preserve">: </w:t>
      </w:r>
      <w:r w:rsidRPr="00A419BF">
        <w:rPr>
          <w:rFonts w:ascii="Times New Roman" w:hAnsi="Times New Roman"/>
          <w:i/>
        </w:rPr>
        <w:t>name.surname@absd.edu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63454" w14:textId="4B33825E" w:rsidR="00FE5876" w:rsidRPr="00B34CE9" w:rsidRDefault="00FE5876" w:rsidP="00B34CE9">
    <w:pPr>
      <w:pStyle w:val="14HEAD"/>
    </w:pPr>
    <w:r w:rsidRPr="00B34CE9">
      <w:t xml:space="preserve">Surname, N.; Surname, N. Year. Full title </w:t>
    </w:r>
  </w:p>
  <w:p w14:paraId="291D9199" w14:textId="77777777" w:rsidR="00FE5876" w:rsidRDefault="00FE58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7C3C" w14:textId="77777777" w:rsidR="00FE5876" w:rsidRDefault="00FE5876" w:rsidP="00D015E2">
    <w:pPr>
      <w:jc w:val="right"/>
      <w:rPr>
        <w:lang w:val="lt-LT"/>
      </w:rPr>
    </w:pPr>
  </w:p>
  <w:p w14:paraId="55A0D3AD" w14:textId="77777777" w:rsidR="00FE5876" w:rsidRDefault="00FE5876" w:rsidP="00D015E2">
    <w:pPr>
      <w:jc w:val="right"/>
      <w:rPr>
        <w:lang w:val="lt-LT"/>
      </w:rPr>
    </w:pPr>
  </w:p>
  <w:p w14:paraId="15E57170" w14:textId="77777777" w:rsidR="00FE5876" w:rsidRDefault="00FE5876" w:rsidP="00D015E2">
    <w:pPr>
      <w:jc w:val="right"/>
      <w:rPr>
        <w:lang w:val="lt-LT"/>
      </w:rPr>
    </w:pPr>
  </w:p>
  <w:p w14:paraId="1E3D8425" w14:textId="77777777" w:rsidR="00FE5876" w:rsidRPr="00764E16" w:rsidRDefault="00FE5876" w:rsidP="00D015E2">
    <w:pPr>
      <w:jc w:val="right"/>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10AD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8D206682"/>
    <w:lvl w:ilvl="0">
      <w:start w:val="1"/>
      <w:numFmt w:val="decimal"/>
      <w:pStyle w:val="ListNumber"/>
      <w:lvlText w:val="%1."/>
      <w:lvlJc w:val="left"/>
      <w:pPr>
        <w:tabs>
          <w:tab w:val="num" w:pos="360"/>
        </w:tabs>
        <w:ind w:left="360" w:hanging="360"/>
      </w:pPr>
    </w:lvl>
  </w:abstractNum>
  <w:abstractNum w:abstractNumId="2" w15:restartNumberingAfterBreak="0">
    <w:nsid w:val="13851C24"/>
    <w:multiLevelType w:val="hybridMultilevel"/>
    <w:tmpl w:val="71C4E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9169D"/>
    <w:multiLevelType w:val="hybridMultilevel"/>
    <w:tmpl w:val="78168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A71FF0"/>
    <w:multiLevelType w:val="hybridMultilevel"/>
    <w:tmpl w:val="C88EA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D5D64"/>
    <w:multiLevelType w:val="hybridMultilevel"/>
    <w:tmpl w:val="8520B204"/>
    <w:lvl w:ilvl="0" w:tplc="61A4269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355004"/>
    <w:multiLevelType w:val="hybridMultilevel"/>
    <w:tmpl w:val="BBECC2F4"/>
    <w:lvl w:ilvl="0" w:tplc="9EA47FD0">
      <w:start w:val="4"/>
      <w:numFmt w:val="bullet"/>
      <w:lvlText w:val="–"/>
      <w:lvlJc w:val="left"/>
      <w:pPr>
        <w:ind w:left="1085" w:hanging="360"/>
      </w:pPr>
      <w:rPr>
        <w:rFonts w:ascii="Times New Roman" w:eastAsia="Times New Roman" w:hAnsi="Times New Roman" w:cs="Times New Roman" w:hint="default"/>
      </w:rPr>
    </w:lvl>
    <w:lvl w:ilvl="1" w:tplc="04270003" w:tentative="1">
      <w:start w:val="1"/>
      <w:numFmt w:val="bullet"/>
      <w:lvlText w:val="o"/>
      <w:lvlJc w:val="left"/>
      <w:pPr>
        <w:ind w:left="1805" w:hanging="360"/>
      </w:pPr>
      <w:rPr>
        <w:rFonts w:ascii="Courier New" w:hAnsi="Courier New" w:cs="Courier New" w:hint="default"/>
      </w:rPr>
    </w:lvl>
    <w:lvl w:ilvl="2" w:tplc="04270005" w:tentative="1">
      <w:start w:val="1"/>
      <w:numFmt w:val="bullet"/>
      <w:lvlText w:val=""/>
      <w:lvlJc w:val="left"/>
      <w:pPr>
        <w:ind w:left="2525" w:hanging="360"/>
      </w:pPr>
      <w:rPr>
        <w:rFonts w:ascii="Wingdings" w:hAnsi="Wingdings" w:hint="default"/>
      </w:rPr>
    </w:lvl>
    <w:lvl w:ilvl="3" w:tplc="04270001" w:tentative="1">
      <w:start w:val="1"/>
      <w:numFmt w:val="bullet"/>
      <w:lvlText w:val=""/>
      <w:lvlJc w:val="left"/>
      <w:pPr>
        <w:ind w:left="3245" w:hanging="360"/>
      </w:pPr>
      <w:rPr>
        <w:rFonts w:ascii="Symbol" w:hAnsi="Symbol" w:hint="default"/>
      </w:rPr>
    </w:lvl>
    <w:lvl w:ilvl="4" w:tplc="04270003" w:tentative="1">
      <w:start w:val="1"/>
      <w:numFmt w:val="bullet"/>
      <w:lvlText w:val="o"/>
      <w:lvlJc w:val="left"/>
      <w:pPr>
        <w:ind w:left="3965" w:hanging="360"/>
      </w:pPr>
      <w:rPr>
        <w:rFonts w:ascii="Courier New" w:hAnsi="Courier New" w:cs="Courier New" w:hint="default"/>
      </w:rPr>
    </w:lvl>
    <w:lvl w:ilvl="5" w:tplc="04270005" w:tentative="1">
      <w:start w:val="1"/>
      <w:numFmt w:val="bullet"/>
      <w:lvlText w:val=""/>
      <w:lvlJc w:val="left"/>
      <w:pPr>
        <w:ind w:left="4685" w:hanging="360"/>
      </w:pPr>
      <w:rPr>
        <w:rFonts w:ascii="Wingdings" w:hAnsi="Wingdings" w:hint="default"/>
      </w:rPr>
    </w:lvl>
    <w:lvl w:ilvl="6" w:tplc="04270001" w:tentative="1">
      <w:start w:val="1"/>
      <w:numFmt w:val="bullet"/>
      <w:lvlText w:val=""/>
      <w:lvlJc w:val="left"/>
      <w:pPr>
        <w:ind w:left="5405" w:hanging="360"/>
      </w:pPr>
      <w:rPr>
        <w:rFonts w:ascii="Symbol" w:hAnsi="Symbol" w:hint="default"/>
      </w:rPr>
    </w:lvl>
    <w:lvl w:ilvl="7" w:tplc="04270003" w:tentative="1">
      <w:start w:val="1"/>
      <w:numFmt w:val="bullet"/>
      <w:lvlText w:val="o"/>
      <w:lvlJc w:val="left"/>
      <w:pPr>
        <w:ind w:left="6125" w:hanging="360"/>
      </w:pPr>
      <w:rPr>
        <w:rFonts w:ascii="Courier New" w:hAnsi="Courier New" w:cs="Courier New" w:hint="default"/>
      </w:rPr>
    </w:lvl>
    <w:lvl w:ilvl="8" w:tplc="04270005" w:tentative="1">
      <w:start w:val="1"/>
      <w:numFmt w:val="bullet"/>
      <w:lvlText w:val=""/>
      <w:lvlJc w:val="left"/>
      <w:pPr>
        <w:ind w:left="6845" w:hanging="360"/>
      </w:pPr>
      <w:rPr>
        <w:rFonts w:ascii="Wingdings" w:hAnsi="Wingdings" w:hint="default"/>
      </w:rPr>
    </w:lvl>
  </w:abstractNum>
  <w:abstractNum w:abstractNumId="8" w15:restartNumberingAfterBreak="0">
    <w:nsid w:val="41BF6D83"/>
    <w:multiLevelType w:val="hybridMultilevel"/>
    <w:tmpl w:val="B7BAFB10"/>
    <w:lvl w:ilvl="0" w:tplc="8E2E1742">
      <w:start w:val="1"/>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9" w15:restartNumberingAfterBreak="0">
    <w:nsid w:val="522E75E2"/>
    <w:multiLevelType w:val="hybridMultilevel"/>
    <w:tmpl w:val="DB44627C"/>
    <w:lvl w:ilvl="0" w:tplc="90B04AC0">
      <w:start w:val="1"/>
      <w:numFmt w:val="bullet"/>
      <w:pStyle w:val="10numbering"/>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511A7"/>
    <w:multiLevelType w:val="hybridMultilevel"/>
    <w:tmpl w:val="EB608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BD96BF8"/>
    <w:multiLevelType w:val="hybridMultilevel"/>
    <w:tmpl w:val="4378CB6E"/>
    <w:lvl w:ilvl="0" w:tplc="E672448C">
      <w:start w:val="1"/>
      <w:numFmt w:val="bullet"/>
      <w:pStyle w:val="Bulletedlis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8607B7"/>
    <w:multiLevelType w:val="multilevel"/>
    <w:tmpl w:val="D49610D0"/>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6A86BEB"/>
    <w:multiLevelType w:val="hybridMultilevel"/>
    <w:tmpl w:val="A936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13"/>
  </w:num>
  <w:num w:numId="4">
    <w:abstractNumId w:val="1"/>
  </w:num>
  <w:num w:numId="5">
    <w:abstractNumId w:val="3"/>
  </w:num>
  <w:num w:numId="6">
    <w:abstractNumId w:val="10"/>
  </w:num>
  <w:num w:numId="7">
    <w:abstractNumId w:val="9"/>
  </w:num>
  <w:num w:numId="8">
    <w:abstractNumId w:val="2"/>
  </w:num>
  <w:num w:numId="9">
    <w:abstractNumId w:val="0"/>
  </w:num>
  <w:num w:numId="10">
    <w:abstractNumId w:val="11"/>
  </w:num>
  <w:num w:numId="11">
    <w:abstractNumId w:val="8"/>
  </w:num>
  <w:num w:numId="12">
    <w:abstractNumId w:val="12"/>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autoHyphenation/>
  <w:hyphenationZone w:val="396"/>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14"/>
    <w:rsid w:val="00005B75"/>
    <w:rsid w:val="00015BCA"/>
    <w:rsid w:val="00016F15"/>
    <w:rsid w:val="00017AA1"/>
    <w:rsid w:val="00024CC7"/>
    <w:rsid w:val="00026C94"/>
    <w:rsid w:val="00040350"/>
    <w:rsid w:val="000416B4"/>
    <w:rsid w:val="000432E5"/>
    <w:rsid w:val="00046D5E"/>
    <w:rsid w:val="000505C4"/>
    <w:rsid w:val="00052667"/>
    <w:rsid w:val="0005668B"/>
    <w:rsid w:val="000613E1"/>
    <w:rsid w:val="00072D1C"/>
    <w:rsid w:val="00073DA2"/>
    <w:rsid w:val="0007508B"/>
    <w:rsid w:val="00077B91"/>
    <w:rsid w:val="00080192"/>
    <w:rsid w:val="0009586C"/>
    <w:rsid w:val="00095B41"/>
    <w:rsid w:val="00097694"/>
    <w:rsid w:val="000A13C2"/>
    <w:rsid w:val="000A1919"/>
    <w:rsid w:val="000A21A8"/>
    <w:rsid w:val="000A23E4"/>
    <w:rsid w:val="000A6B47"/>
    <w:rsid w:val="000B1962"/>
    <w:rsid w:val="000B4ED8"/>
    <w:rsid w:val="000C22E2"/>
    <w:rsid w:val="000C3565"/>
    <w:rsid w:val="000C5847"/>
    <w:rsid w:val="000D049A"/>
    <w:rsid w:val="000D06E4"/>
    <w:rsid w:val="000D6401"/>
    <w:rsid w:val="000D7557"/>
    <w:rsid w:val="000D77EA"/>
    <w:rsid w:val="00113CF5"/>
    <w:rsid w:val="001142EC"/>
    <w:rsid w:val="00121FDC"/>
    <w:rsid w:val="00134D2F"/>
    <w:rsid w:val="0014367B"/>
    <w:rsid w:val="00143E94"/>
    <w:rsid w:val="0014767E"/>
    <w:rsid w:val="001506FD"/>
    <w:rsid w:val="0017350C"/>
    <w:rsid w:val="001756C9"/>
    <w:rsid w:val="001864A2"/>
    <w:rsid w:val="00193CF5"/>
    <w:rsid w:val="00193E3A"/>
    <w:rsid w:val="0019510C"/>
    <w:rsid w:val="00195230"/>
    <w:rsid w:val="00195A08"/>
    <w:rsid w:val="001960C8"/>
    <w:rsid w:val="001A09FF"/>
    <w:rsid w:val="001A6475"/>
    <w:rsid w:val="001A6F50"/>
    <w:rsid w:val="001A75D8"/>
    <w:rsid w:val="001B0CD1"/>
    <w:rsid w:val="001B260F"/>
    <w:rsid w:val="001B35C7"/>
    <w:rsid w:val="001C1AEA"/>
    <w:rsid w:val="001C3B50"/>
    <w:rsid w:val="001C7DEB"/>
    <w:rsid w:val="001D33A7"/>
    <w:rsid w:val="001E0CC8"/>
    <w:rsid w:val="001E1111"/>
    <w:rsid w:val="001E3494"/>
    <w:rsid w:val="001E750D"/>
    <w:rsid w:val="001E7B80"/>
    <w:rsid w:val="001F37F7"/>
    <w:rsid w:val="00200338"/>
    <w:rsid w:val="0020129C"/>
    <w:rsid w:val="00205B52"/>
    <w:rsid w:val="00207036"/>
    <w:rsid w:val="00214153"/>
    <w:rsid w:val="00221B03"/>
    <w:rsid w:val="0022383E"/>
    <w:rsid w:val="0022580D"/>
    <w:rsid w:val="0022697E"/>
    <w:rsid w:val="00241B64"/>
    <w:rsid w:val="00243B88"/>
    <w:rsid w:val="00245781"/>
    <w:rsid w:val="00247B63"/>
    <w:rsid w:val="00250D2F"/>
    <w:rsid w:val="00255817"/>
    <w:rsid w:val="00260741"/>
    <w:rsid w:val="00264BB1"/>
    <w:rsid w:val="00264DC1"/>
    <w:rsid w:val="0026667B"/>
    <w:rsid w:val="00274213"/>
    <w:rsid w:val="00274F93"/>
    <w:rsid w:val="00280114"/>
    <w:rsid w:val="002873AD"/>
    <w:rsid w:val="00290DC0"/>
    <w:rsid w:val="00292013"/>
    <w:rsid w:val="002929DF"/>
    <w:rsid w:val="00292AE4"/>
    <w:rsid w:val="00296523"/>
    <w:rsid w:val="00296752"/>
    <w:rsid w:val="002A604A"/>
    <w:rsid w:val="002B380F"/>
    <w:rsid w:val="002B433E"/>
    <w:rsid w:val="002B45BC"/>
    <w:rsid w:val="002C44EA"/>
    <w:rsid w:val="002D0547"/>
    <w:rsid w:val="002D1F3D"/>
    <w:rsid w:val="002D7AA5"/>
    <w:rsid w:val="002D7B66"/>
    <w:rsid w:val="002E0EA4"/>
    <w:rsid w:val="002E25EC"/>
    <w:rsid w:val="002E43E8"/>
    <w:rsid w:val="002F0EDD"/>
    <w:rsid w:val="002F722A"/>
    <w:rsid w:val="003030F9"/>
    <w:rsid w:val="00312061"/>
    <w:rsid w:val="0031256C"/>
    <w:rsid w:val="00312A94"/>
    <w:rsid w:val="003214B9"/>
    <w:rsid w:val="00326CBB"/>
    <w:rsid w:val="00327466"/>
    <w:rsid w:val="003312DC"/>
    <w:rsid w:val="00331BF1"/>
    <w:rsid w:val="00335934"/>
    <w:rsid w:val="00343696"/>
    <w:rsid w:val="00345D5E"/>
    <w:rsid w:val="00346BA1"/>
    <w:rsid w:val="0034769E"/>
    <w:rsid w:val="00350D11"/>
    <w:rsid w:val="003512D1"/>
    <w:rsid w:val="00352F17"/>
    <w:rsid w:val="0035408F"/>
    <w:rsid w:val="00354FCD"/>
    <w:rsid w:val="00355A2D"/>
    <w:rsid w:val="00360AC0"/>
    <w:rsid w:val="00366235"/>
    <w:rsid w:val="00370358"/>
    <w:rsid w:val="003723C4"/>
    <w:rsid w:val="00372524"/>
    <w:rsid w:val="00373B9E"/>
    <w:rsid w:val="00374108"/>
    <w:rsid w:val="003840CC"/>
    <w:rsid w:val="00390809"/>
    <w:rsid w:val="003955F7"/>
    <w:rsid w:val="0039663F"/>
    <w:rsid w:val="00396E6F"/>
    <w:rsid w:val="003A45DE"/>
    <w:rsid w:val="003A6592"/>
    <w:rsid w:val="003A6CCB"/>
    <w:rsid w:val="003B3A56"/>
    <w:rsid w:val="003B6B6B"/>
    <w:rsid w:val="003C107B"/>
    <w:rsid w:val="003C34AA"/>
    <w:rsid w:val="003C67DB"/>
    <w:rsid w:val="003C68B0"/>
    <w:rsid w:val="003C7CFC"/>
    <w:rsid w:val="003D0D33"/>
    <w:rsid w:val="003D5A18"/>
    <w:rsid w:val="003E0D7C"/>
    <w:rsid w:val="003E24B6"/>
    <w:rsid w:val="003E4604"/>
    <w:rsid w:val="003E7544"/>
    <w:rsid w:val="003E77D8"/>
    <w:rsid w:val="003F472E"/>
    <w:rsid w:val="003F6301"/>
    <w:rsid w:val="004018B0"/>
    <w:rsid w:val="00405B16"/>
    <w:rsid w:val="00407C72"/>
    <w:rsid w:val="00412FED"/>
    <w:rsid w:val="00415571"/>
    <w:rsid w:val="00422B6C"/>
    <w:rsid w:val="00424C06"/>
    <w:rsid w:val="00425B89"/>
    <w:rsid w:val="004272E3"/>
    <w:rsid w:val="00427CDE"/>
    <w:rsid w:val="0043083F"/>
    <w:rsid w:val="00432C60"/>
    <w:rsid w:val="00432EC1"/>
    <w:rsid w:val="00436C89"/>
    <w:rsid w:val="00436F1C"/>
    <w:rsid w:val="00437292"/>
    <w:rsid w:val="00442C21"/>
    <w:rsid w:val="004431F0"/>
    <w:rsid w:val="0045327F"/>
    <w:rsid w:val="00465C46"/>
    <w:rsid w:val="004669AF"/>
    <w:rsid w:val="00467D79"/>
    <w:rsid w:val="004720B2"/>
    <w:rsid w:val="00475AAD"/>
    <w:rsid w:val="00483950"/>
    <w:rsid w:val="004847AB"/>
    <w:rsid w:val="00485B7F"/>
    <w:rsid w:val="00492B43"/>
    <w:rsid w:val="00497267"/>
    <w:rsid w:val="004A0079"/>
    <w:rsid w:val="004A1556"/>
    <w:rsid w:val="004A5A04"/>
    <w:rsid w:val="004B40EE"/>
    <w:rsid w:val="004B53FC"/>
    <w:rsid w:val="004B546C"/>
    <w:rsid w:val="004B7F0D"/>
    <w:rsid w:val="004C1677"/>
    <w:rsid w:val="004C2512"/>
    <w:rsid w:val="004C2E6D"/>
    <w:rsid w:val="004C5A5C"/>
    <w:rsid w:val="004C796E"/>
    <w:rsid w:val="004D0AFE"/>
    <w:rsid w:val="004D3C45"/>
    <w:rsid w:val="004D4525"/>
    <w:rsid w:val="004E2565"/>
    <w:rsid w:val="004E29C0"/>
    <w:rsid w:val="004E506F"/>
    <w:rsid w:val="004E57F0"/>
    <w:rsid w:val="004F160C"/>
    <w:rsid w:val="004F3C2F"/>
    <w:rsid w:val="004F441C"/>
    <w:rsid w:val="005026B5"/>
    <w:rsid w:val="005030C9"/>
    <w:rsid w:val="005127DD"/>
    <w:rsid w:val="00516A27"/>
    <w:rsid w:val="00525EFC"/>
    <w:rsid w:val="0052658C"/>
    <w:rsid w:val="00526BEA"/>
    <w:rsid w:val="00531C60"/>
    <w:rsid w:val="00533CFF"/>
    <w:rsid w:val="00535543"/>
    <w:rsid w:val="00547DD2"/>
    <w:rsid w:val="0055191D"/>
    <w:rsid w:val="00554291"/>
    <w:rsid w:val="00555FC6"/>
    <w:rsid w:val="00556F66"/>
    <w:rsid w:val="005574B8"/>
    <w:rsid w:val="005576C8"/>
    <w:rsid w:val="0057050F"/>
    <w:rsid w:val="00574C55"/>
    <w:rsid w:val="00576E0F"/>
    <w:rsid w:val="00583015"/>
    <w:rsid w:val="00584C19"/>
    <w:rsid w:val="00590215"/>
    <w:rsid w:val="005924AA"/>
    <w:rsid w:val="00593552"/>
    <w:rsid w:val="005958D7"/>
    <w:rsid w:val="005972F1"/>
    <w:rsid w:val="00597515"/>
    <w:rsid w:val="005976FD"/>
    <w:rsid w:val="005A30D7"/>
    <w:rsid w:val="005A4075"/>
    <w:rsid w:val="005A6921"/>
    <w:rsid w:val="005B002C"/>
    <w:rsid w:val="005B3ED2"/>
    <w:rsid w:val="005B4DA1"/>
    <w:rsid w:val="005C0BCD"/>
    <w:rsid w:val="005C20EA"/>
    <w:rsid w:val="005C3CA3"/>
    <w:rsid w:val="005C761E"/>
    <w:rsid w:val="005D1821"/>
    <w:rsid w:val="005E1828"/>
    <w:rsid w:val="005E3620"/>
    <w:rsid w:val="005E3D95"/>
    <w:rsid w:val="005F581E"/>
    <w:rsid w:val="005F5C20"/>
    <w:rsid w:val="005F7604"/>
    <w:rsid w:val="00603EB9"/>
    <w:rsid w:val="00604202"/>
    <w:rsid w:val="00606007"/>
    <w:rsid w:val="006061A1"/>
    <w:rsid w:val="0060736E"/>
    <w:rsid w:val="006144AF"/>
    <w:rsid w:val="00620F6A"/>
    <w:rsid w:val="00623293"/>
    <w:rsid w:val="006264A2"/>
    <w:rsid w:val="00626B21"/>
    <w:rsid w:val="006376EB"/>
    <w:rsid w:val="00644119"/>
    <w:rsid w:val="00645E10"/>
    <w:rsid w:val="0064784F"/>
    <w:rsid w:val="00650AC4"/>
    <w:rsid w:val="00651576"/>
    <w:rsid w:val="00652980"/>
    <w:rsid w:val="00652A15"/>
    <w:rsid w:val="006541C4"/>
    <w:rsid w:val="006639C4"/>
    <w:rsid w:val="00667129"/>
    <w:rsid w:val="006702F3"/>
    <w:rsid w:val="00670C9A"/>
    <w:rsid w:val="006740CD"/>
    <w:rsid w:val="00676FDA"/>
    <w:rsid w:val="006806BE"/>
    <w:rsid w:val="00694B00"/>
    <w:rsid w:val="006A0965"/>
    <w:rsid w:val="006A44A5"/>
    <w:rsid w:val="006A57EF"/>
    <w:rsid w:val="006A5D26"/>
    <w:rsid w:val="006B0BF7"/>
    <w:rsid w:val="006B28A2"/>
    <w:rsid w:val="006B77C1"/>
    <w:rsid w:val="006C1E82"/>
    <w:rsid w:val="006C1F5C"/>
    <w:rsid w:val="006C4BC6"/>
    <w:rsid w:val="006C4BEF"/>
    <w:rsid w:val="006C5403"/>
    <w:rsid w:val="006D60A9"/>
    <w:rsid w:val="006D677C"/>
    <w:rsid w:val="006F0264"/>
    <w:rsid w:val="006F30ED"/>
    <w:rsid w:val="006F53A7"/>
    <w:rsid w:val="00700B1A"/>
    <w:rsid w:val="00710B87"/>
    <w:rsid w:val="00716757"/>
    <w:rsid w:val="0072013B"/>
    <w:rsid w:val="00721B2C"/>
    <w:rsid w:val="007259FD"/>
    <w:rsid w:val="00727E05"/>
    <w:rsid w:val="007316C8"/>
    <w:rsid w:val="00735FB9"/>
    <w:rsid w:val="00736F8B"/>
    <w:rsid w:val="007405D2"/>
    <w:rsid w:val="00743D12"/>
    <w:rsid w:val="00744792"/>
    <w:rsid w:val="0075362C"/>
    <w:rsid w:val="00757D6A"/>
    <w:rsid w:val="00760CE1"/>
    <w:rsid w:val="0076208D"/>
    <w:rsid w:val="00764E16"/>
    <w:rsid w:val="00766821"/>
    <w:rsid w:val="0077504B"/>
    <w:rsid w:val="0077705D"/>
    <w:rsid w:val="00777ED8"/>
    <w:rsid w:val="007806D3"/>
    <w:rsid w:val="00782F84"/>
    <w:rsid w:val="00783D10"/>
    <w:rsid w:val="007844BF"/>
    <w:rsid w:val="007874A6"/>
    <w:rsid w:val="00797D79"/>
    <w:rsid w:val="007A2061"/>
    <w:rsid w:val="007A2CF6"/>
    <w:rsid w:val="007B3CA5"/>
    <w:rsid w:val="007B3DE2"/>
    <w:rsid w:val="007B70C7"/>
    <w:rsid w:val="007C0636"/>
    <w:rsid w:val="007C0E8E"/>
    <w:rsid w:val="007C7426"/>
    <w:rsid w:val="007C788B"/>
    <w:rsid w:val="007D5393"/>
    <w:rsid w:val="007D5A4B"/>
    <w:rsid w:val="007D6079"/>
    <w:rsid w:val="007D6979"/>
    <w:rsid w:val="007E2419"/>
    <w:rsid w:val="007E64D0"/>
    <w:rsid w:val="007E6B97"/>
    <w:rsid w:val="007E7D98"/>
    <w:rsid w:val="0080134D"/>
    <w:rsid w:val="00803B28"/>
    <w:rsid w:val="00805783"/>
    <w:rsid w:val="00805840"/>
    <w:rsid w:val="0081030F"/>
    <w:rsid w:val="00812CC7"/>
    <w:rsid w:val="00813593"/>
    <w:rsid w:val="0081362D"/>
    <w:rsid w:val="00823289"/>
    <w:rsid w:val="00823658"/>
    <w:rsid w:val="00824C9F"/>
    <w:rsid w:val="008274C0"/>
    <w:rsid w:val="00833B0B"/>
    <w:rsid w:val="00837BC6"/>
    <w:rsid w:val="00861806"/>
    <w:rsid w:val="0086476D"/>
    <w:rsid w:val="008677CE"/>
    <w:rsid w:val="00867AFD"/>
    <w:rsid w:val="0087590F"/>
    <w:rsid w:val="00884B0D"/>
    <w:rsid w:val="00887D93"/>
    <w:rsid w:val="00887DFD"/>
    <w:rsid w:val="00887E47"/>
    <w:rsid w:val="00893E4E"/>
    <w:rsid w:val="00894897"/>
    <w:rsid w:val="008A6E9A"/>
    <w:rsid w:val="008A7AF8"/>
    <w:rsid w:val="008B4531"/>
    <w:rsid w:val="008C017B"/>
    <w:rsid w:val="008C1696"/>
    <w:rsid w:val="008C2FFB"/>
    <w:rsid w:val="008D028C"/>
    <w:rsid w:val="008D44F1"/>
    <w:rsid w:val="008D4638"/>
    <w:rsid w:val="008D5F7D"/>
    <w:rsid w:val="008E359A"/>
    <w:rsid w:val="008E7E5B"/>
    <w:rsid w:val="008F0F14"/>
    <w:rsid w:val="009008D8"/>
    <w:rsid w:val="0090734B"/>
    <w:rsid w:val="00912895"/>
    <w:rsid w:val="00913A26"/>
    <w:rsid w:val="00923146"/>
    <w:rsid w:val="00932BD3"/>
    <w:rsid w:val="00932D2F"/>
    <w:rsid w:val="009408E6"/>
    <w:rsid w:val="009437F5"/>
    <w:rsid w:val="00947BD2"/>
    <w:rsid w:val="00953C5B"/>
    <w:rsid w:val="00956B4A"/>
    <w:rsid w:val="00961AA2"/>
    <w:rsid w:val="009629CC"/>
    <w:rsid w:val="00965F5A"/>
    <w:rsid w:val="00971257"/>
    <w:rsid w:val="009771F6"/>
    <w:rsid w:val="00981C27"/>
    <w:rsid w:val="009823E5"/>
    <w:rsid w:val="00984100"/>
    <w:rsid w:val="009864E3"/>
    <w:rsid w:val="00987457"/>
    <w:rsid w:val="00987DA0"/>
    <w:rsid w:val="00990062"/>
    <w:rsid w:val="009A5795"/>
    <w:rsid w:val="009A7B3A"/>
    <w:rsid w:val="009A7D60"/>
    <w:rsid w:val="009C0FC3"/>
    <w:rsid w:val="009C31B8"/>
    <w:rsid w:val="009C5CDC"/>
    <w:rsid w:val="009C7467"/>
    <w:rsid w:val="009D32E0"/>
    <w:rsid w:val="009D5D51"/>
    <w:rsid w:val="009E034B"/>
    <w:rsid w:val="009F1811"/>
    <w:rsid w:val="00A008AF"/>
    <w:rsid w:val="00A01F59"/>
    <w:rsid w:val="00A068A9"/>
    <w:rsid w:val="00A10654"/>
    <w:rsid w:val="00A11928"/>
    <w:rsid w:val="00A16D95"/>
    <w:rsid w:val="00A20D12"/>
    <w:rsid w:val="00A31411"/>
    <w:rsid w:val="00A31A48"/>
    <w:rsid w:val="00A338F9"/>
    <w:rsid w:val="00A419BF"/>
    <w:rsid w:val="00A437E1"/>
    <w:rsid w:val="00A459E7"/>
    <w:rsid w:val="00A54E61"/>
    <w:rsid w:val="00A564A5"/>
    <w:rsid w:val="00A60B1D"/>
    <w:rsid w:val="00A707E7"/>
    <w:rsid w:val="00A70E80"/>
    <w:rsid w:val="00A73541"/>
    <w:rsid w:val="00A77109"/>
    <w:rsid w:val="00A77C87"/>
    <w:rsid w:val="00A80A76"/>
    <w:rsid w:val="00A842A7"/>
    <w:rsid w:val="00A84760"/>
    <w:rsid w:val="00A86E45"/>
    <w:rsid w:val="00A90C9F"/>
    <w:rsid w:val="00A949DA"/>
    <w:rsid w:val="00A97527"/>
    <w:rsid w:val="00AA1E6D"/>
    <w:rsid w:val="00AA53D5"/>
    <w:rsid w:val="00AB37E7"/>
    <w:rsid w:val="00AB4B0C"/>
    <w:rsid w:val="00AC0C6E"/>
    <w:rsid w:val="00AC3D81"/>
    <w:rsid w:val="00AC63C1"/>
    <w:rsid w:val="00AD4F9C"/>
    <w:rsid w:val="00AD511E"/>
    <w:rsid w:val="00AD5B58"/>
    <w:rsid w:val="00AD7284"/>
    <w:rsid w:val="00AF626B"/>
    <w:rsid w:val="00AF78F2"/>
    <w:rsid w:val="00B02099"/>
    <w:rsid w:val="00B02715"/>
    <w:rsid w:val="00B14C16"/>
    <w:rsid w:val="00B15B5C"/>
    <w:rsid w:val="00B22D8D"/>
    <w:rsid w:val="00B2787F"/>
    <w:rsid w:val="00B30A5C"/>
    <w:rsid w:val="00B318A2"/>
    <w:rsid w:val="00B32107"/>
    <w:rsid w:val="00B32A53"/>
    <w:rsid w:val="00B34CE9"/>
    <w:rsid w:val="00B34FAD"/>
    <w:rsid w:val="00B42989"/>
    <w:rsid w:val="00B4685E"/>
    <w:rsid w:val="00B469BA"/>
    <w:rsid w:val="00B47982"/>
    <w:rsid w:val="00B5114D"/>
    <w:rsid w:val="00B517F1"/>
    <w:rsid w:val="00B600E7"/>
    <w:rsid w:val="00B616BC"/>
    <w:rsid w:val="00B620DC"/>
    <w:rsid w:val="00B632B9"/>
    <w:rsid w:val="00B70BD6"/>
    <w:rsid w:val="00B7174D"/>
    <w:rsid w:val="00B742C3"/>
    <w:rsid w:val="00B837CD"/>
    <w:rsid w:val="00B90812"/>
    <w:rsid w:val="00B91798"/>
    <w:rsid w:val="00B91D91"/>
    <w:rsid w:val="00B9571F"/>
    <w:rsid w:val="00B957F8"/>
    <w:rsid w:val="00B95AD8"/>
    <w:rsid w:val="00B9693B"/>
    <w:rsid w:val="00B97CC1"/>
    <w:rsid w:val="00BA046B"/>
    <w:rsid w:val="00BA228F"/>
    <w:rsid w:val="00BA6121"/>
    <w:rsid w:val="00BB4C22"/>
    <w:rsid w:val="00BC30CE"/>
    <w:rsid w:val="00BC3717"/>
    <w:rsid w:val="00BC7D96"/>
    <w:rsid w:val="00BD1AF0"/>
    <w:rsid w:val="00BD3323"/>
    <w:rsid w:val="00BD4139"/>
    <w:rsid w:val="00BD4F6D"/>
    <w:rsid w:val="00BD7DC0"/>
    <w:rsid w:val="00BE0855"/>
    <w:rsid w:val="00BE731D"/>
    <w:rsid w:val="00BF1A7A"/>
    <w:rsid w:val="00BF322A"/>
    <w:rsid w:val="00BF3C6D"/>
    <w:rsid w:val="00BF5FED"/>
    <w:rsid w:val="00BF62D4"/>
    <w:rsid w:val="00C038DB"/>
    <w:rsid w:val="00C07374"/>
    <w:rsid w:val="00C07D96"/>
    <w:rsid w:val="00C11C56"/>
    <w:rsid w:val="00C2030C"/>
    <w:rsid w:val="00C223FE"/>
    <w:rsid w:val="00C23854"/>
    <w:rsid w:val="00C361B1"/>
    <w:rsid w:val="00C363D0"/>
    <w:rsid w:val="00C374E7"/>
    <w:rsid w:val="00C4738C"/>
    <w:rsid w:val="00C47673"/>
    <w:rsid w:val="00C507D3"/>
    <w:rsid w:val="00C50A15"/>
    <w:rsid w:val="00C50CB2"/>
    <w:rsid w:val="00C56A44"/>
    <w:rsid w:val="00C66DBE"/>
    <w:rsid w:val="00C70509"/>
    <w:rsid w:val="00C81370"/>
    <w:rsid w:val="00C817B7"/>
    <w:rsid w:val="00C81D7B"/>
    <w:rsid w:val="00C820F8"/>
    <w:rsid w:val="00C8696B"/>
    <w:rsid w:val="00C86F1E"/>
    <w:rsid w:val="00C93F6C"/>
    <w:rsid w:val="00CA0989"/>
    <w:rsid w:val="00CA0B78"/>
    <w:rsid w:val="00CA26E9"/>
    <w:rsid w:val="00CA3CF5"/>
    <w:rsid w:val="00CA7E09"/>
    <w:rsid w:val="00CB054E"/>
    <w:rsid w:val="00CB32EC"/>
    <w:rsid w:val="00CB40B0"/>
    <w:rsid w:val="00CC4081"/>
    <w:rsid w:val="00CC6567"/>
    <w:rsid w:val="00CD050A"/>
    <w:rsid w:val="00CD207E"/>
    <w:rsid w:val="00CE38DE"/>
    <w:rsid w:val="00CF0002"/>
    <w:rsid w:val="00CF5FAC"/>
    <w:rsid w:val="00D000F7"/>
    <w:rsid w:val="00D00171"/>
    <w:rsid w:val="00D00542"/>
    <w:rsid w:val="00D015E2"/>
    <w:rsid w:val="00D0582A"/>
    <w:rsid w:val="00D143F3"/>
    <w:rsid w:val="00D16B74"/>
    <w:rsid w:val="00D16CBC"/>
    <w:rsid w:val="00D2108F"/>
    <w:rsid w:val="00D21A29"/>
    <w:rsid w:val="00D228ED"/>
    <w:rsid w:val="00D2412C"/>
    <w:rsid w:val="00D328EE"/>
    <w:rsid w:val="00D337B1"/>
    <w:rsid w:val="00D34094"/>
    <w:rsid w:val="00D42122"/>
    <w:rsid w:val="00D42911"/>
    <w:rsid w:val="00D46516"/>
    <w:rsid w:val="00D6021E"/>
    <w:rsid w:val="00D60A6F"/>
    <w:rsid w:val="00D615B0"/>
    <w:rsid w:val="00D64C5F"/>
    <w:rsid w:val="00D65422"/>
    <w:rsid w:val="00D66714"/>
    <w:rsid w:val="00D66B41"/>
    <w:rsid w:val="00D679B8"/>
    <w:rsid w:val="00D700A2"/>
    <w:rsid w:val="00D70544"/>
    <w:rsid w:val="00D71F61"/>
    <w:rsid w:val="00D77015"/>
    <w:rsid w:val="00D77849"/>
    <w:rsid w:val="00D82EC1"/>
    <w:rsid w:val="00D83E13"/>
    <w:rsid w:val="00D84519"/>
    <w:rsid w:val="00D8545D"/>
    <w:rsid w:val="00D93C8C"/>
    <w:rsid w:val="00D95531"/>
    <w:rsid w:val="00D97689"/>
    <w:rsid w:val="00DA00D6"/>
    <w:rsid w:val="00DA4582"/>
    <w:rsid w:val="00DB15F5"/>
    <w:rsid w:val="00DC4BCC"/>
    <w:rsid w:val="00DC51C4"/>
    <w:rsid w:val="00DD6C00"/>
    <w:rsid w:val="00DE3407"/>
    <w:rsid w:val="00DF244E"/>
    <w:rsid w:val="00DF2F8B"/>
    <w:rsid w:val="00DF387E"/>
    <w:rsid w:val="00E00F60"/>
    <w:rsid w:val="00E03925"/>
    <w:rsid w:val="00E052E1"/>
    <w:rsid w:val="00E11A7F"/>
    <w:rsid w:val="00E1391E"/>
    <w:rsid w:val="00E17A70"/>
    <w:rsid w:val="00E227E3"/>
    <w:rsid w:val="00E31E00"/>
    <w:rsid w:val="00E35EA8"/>
    <w:rsid w:val="00E46BAC"/>
    <w:rsid w:val="00E507FE"/>
    <w:rsid w:val="00E5351A"/>
    <w:rsid w:val="00E540C5"/>
    <w:rsid w:val="00E66AF7"/>
    <w:rsid w:val="00E72852"/>
    <w:rsid w:val="00E83516"/>
    <w:rsid w:val="00E84537"/>
    <w:rsid w:val="00E95693"/>
    <w:rsid w:val="00EA0D78"/>
    <w:rsid w:val="00EA139D"/>
    <w:rsid w:val="00EA5C8F"/>
    <w:rsid w:val="00EA7034"/>
    <w:rsid w:val="00EA7ADA"/>
    <w:rsid w:val="00EB0016"/>
    <w:rsid w:val="00EB2C34"/>
    <w:rsid w:val="00EB4F2E"/>
    <w:rsid w:val="00EB7B1A"/>
    <w:rsid w:val="00EC54D7"/>
    <w:rsid w:val="00ED610A"/>
    <w:rsid w:val="00EE3CDF"/>
    <w:rsid w:val="00EE3F39"/>
    <w:rsid w:val="00EE4C6A"/>
    <w:rsid w:val="00EE64AA"/>
    <w:rsid w:val="00EF3197"/>
    <w:rsid w:val="00EF3D24"/>
    <w:rsid w:val="00EF4DA8"/>
    <w:rsid w:val="00F0094A"/>
    <w:rsid w:val="00F01187"/>
    <w:rsid w:val="00F04B97"/>
    <w:rsid w:val="00F1047A"/>
    <w:rsid w:val="00F20353"/>
    <w:rsid w:val="00F24022"/>
    <w:rsid w:val="00F24739"/>
    <w:rsid w:val="00F30066"/>
    <w:rsid w:val="00F33A5F"/>
    <w:rsid w:val="00F43221"/>
    <w:rsid w:val="00F46CD6"/>
    <w:rsid w:val="00F640A3"/>
    <w:rsid w:val="00F64647"/>
    <w:rsid w:val="00F64A0B"/>
    <w:rsid w:val="00F71261"/>
    <w:rsid w:val="00F75238"/>
    <w:rsid w:val="00F77752"/>
    <w:rsid w:val="00F77D97"/>
    <w:rsid w:val="00F91AB8"/>
    <w:rsid w:val="00F95C5D"/>
    <w:rsid w:val="00FA25EE"/>
    <w:rsid w:val="00FA286C"/>
    <w:rsid w:val="00FA5E1D"/>
    <w:rsid w:val="00FA6469"/>
    <w:rsid w:val="00FA7F61"/>
    <w:rsid w:val="00FB3354"/>
    <w:rsid w:val="00FB3423"/>
    <w:rsid w:val="00FB75A7"/>
    <w:rsid w:val="00FC0E11"/>
    <w:rsid w:val="00FC2A10"/>
    <w:rsid w:val="00FC550F"/>
    <w:rsid w:val="00FD5958"/>
    <w:rsid w:val="00FD6755"/>
    <w:rsid w:val="00FE3AA4"/>
    <w:rsid w:val="00FE58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11E9E"/>
  <w15:chartTrackingRefBased/>
  <w15:docId w15:val="{FF2FBCEB-F2D6-4178-B04D-1314B866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unhideWhenUsed="1"/>
    <w:lsdException w:name="toc 3" w:semiHidden="1" w:uiPriority="0" w:unhideWhenUsed="1"/>
    <w:lsdException w:name="toc 4" w:semiHidden="1" w:uiPriority="0"/>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nhideWhenUsed="1"/>
    <w:lsdException w:name="header" w:semiHidden="1" w:uiPriority="0" w:unhideWhenUsed="1"/>
    <w:lsdException w:name="footer" w:semiHidden="1" w:qFormat="1"/>
    <w:lsdException w:name="index heading" w:semiHidden="1"/>
    <w:lsdException w:name="caption" w:semiHidden="1" w:uiPriority="35" w:qFormat="1"/>
    <w:lsdException w:name="table of figures" w:semiHidden="1" w:uiPriority="0"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unhideWhenUsed="1"/>
    <w:lsdException w:name="List Bullet" w:semiHidden="1"/>
    <w:lsdException w:name="List Number" w:semiHidden="1" w:uiPriority="0"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F37F7"/>
    <w:pPr>
      <w:spacing w:before="120" w:after="120"/>
      <w:jc w:val="both"/>
    </w:pPr>
    <w:rPr>
      <w:rFonts w:ascii="Times New Roman" w:hAnsi="Times New Roman"/>
      <w:szCs w:val="22"/>
      <w:lang w:val="en-US" w:eastAsia="en-US" w:bidi="en-US"/>
    </w:rPr>
  </w:style>
  <w:style w:type="paragraph" w:styleId="Heading1">
    <w:name w:val="heading 1"/>
    <w:basedOn w:val="Normal"/>
    <w:next w:val="Normal"/>
    <w:link w:val="Heading1Char"/>
    <w:uiPriority w:val="9"/>
    <w:semiHidden/>
    <w:qFormat/>
    <w:rsid w:val="006D60A9"/>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semiHidden/>
    <w:qFormat/>
    <w:rsid w:val="006D60A9"/>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semiHidden/>
    <w:qFormat/>
    <w:rsid w:val="006D60A9"/>
    <w:pPr>
      <w:keepNext/>
      <w:keepLines/>
      <w:spacing w:before="200" w:after="0"/>
      <w:outlineLvl w:val="2"/>
    </w:pPr>
    <w:rPr>
      <w:rFonts w:ascii="Cambria" w:hAnsi="Cambria"/>
      <w:b/>
      <w:bCs/>
      <w:color w:val="4F81BD"/>
      <w:szCs w:val="20"/>
      <w:lang w:val="x-none" w:eastAsia="x-none" w:bidi="ar-SA"/>
    </w:rPr>
  </w:style>
  <w:style w:type="paragraph" w:styleId="Heading4">
    <w:name w:val="heading 4"/>
    <w:basedOn w:val="Normal"/>
    <w:next w:val="Normal"/>
    <w:link w:val="Heading4Char"/>
    <w:uiPriority w:val="9"/>
    <w:semiHidden/>
    <w:qFormat/>
    <w:rsid w:val="006D60A9"/>
    <w:pPr>
      <w:keepNext/>
      <w:keepLines/>
      <w:spacing w:before="200" w:after="0"/>
      <w:outlineLvl w:val="3"/>
    </w:pPr>
    <w:rPr>
      <w:rFonts w:ascii="Cambria" w:hAnsi="Cambria"/>
      <w:b/>
      <w:bCs/>
      <w:i/>
      <w:iCs/>
      <w:color w:val="4F81BD"/>
      <w:szCs w:val="20"/>
      <w:lang w:val="x-none" w:eastAsia="x-none" w:bidi="ar-SA"/>
    </w:rPr>
  </w:style>
  <w:style w:type="paragraph" w:styleId="Heading5">
    <w:name w:val="heading 5"/>
    <w:basedOn w:val="Normal"/>
    <w:next w:val="Normal"/>
    <w:link w:val="Heading5Char"/>
    <w:uiPriority w:val="9"/>
    <w:semiHidden/>
    <w:qFormat/>
    <w:rsid w:val="006D60A9"/>
    <w:pPr>
      <w:keepNext/>
      <w:keepLines/>
      <w:spacing w:before="200" w:after="0"/>
      <w:outlineLvl w:val="4"/>
    </w:pPr>
    <w:rPr>
      <w:rFonts w:ascii="Cambria" w:hAnsi="Cambria"/>
      <w:color w:val="243F60"/>
      <w:szCs w:val="20"/>
      <w:lang w:val="x-none" w:eastAsia="x-none" w:bidi="ar-SA"/>
    </w:rPr>
  </w:style>
  <w:style w:type="paragraph" w:styleId="Heading6">
    <w:name w:val="heading 6"/>
    <w:basedOn w:val="Normal"/>
    <w:next w:val="Normal"/>
    <w:link w:val="Heading6Char"/>
    <w:uiPriority w:val="9"/>
    <w:semiHidden/>
    <w:qFormat/>
    <w:rsid w:val="006D60A9"/>
    <w:pPr>
      <w:keepNext/>
      <w:keepLines/>
      <w:spacing w:before="200" w:after="0"/>
      <w:outlineLvl w:val="5"/>
    </w:pPr>
    <w:rPr>
      <w:rFonts w:ascii="Cambria" w:hAnsi="Cambria"/>
      <w:i/>
      <w:iCs/>
      <w:color w:val="243F60"/>
      <w:szCs w:val="20"/>
      <w:lang w:val="x-none" w:eastAsia="x-none" w:bidi="ar-SA"/>
    </w:rPr>
  </w:style>
  <w:style w:type="paragraph" w:styleId="Heading7">
    <w:name w:val="heading 7"/>
    <w:basedOn w:val="Normal"/>
    <w:next w:val="Normal"/>
    <w:link w:val="Heading7Char"/>
    <w:uiPriority w:val="9"/>
    <w:semiHidden/>
    <w:qFormat/>
    <w:rsid w:val="006D60A9"/>
    <w:pPr>
      <w:keepNext/>
      <w:keepLines/>
      <w:spacing w:before="200" w:after="0"/>
      <w:outlineLvl w:val="6"/>
    </w:pPr>
    <w:rPr>
      <w:rFonts w:ascii="Cambria" w:hAnsi="Cambria"/>
      <w:i/>
      <w:iCs/>
      <w:color w:val="404040"/>
      <w:szCs w:val="20"/>
      <w:lang w:val="x-none" w:eastAsia="x-none" w:bidi="ar-SA"/>
    </w:rPr>
  </w:style>
  <w:style w:type="paragraph" w:styleId="Heading8">
    <w:name w:val="heading 8"/>
    <w:basedOn w:val="Normal"/>
    <w:next w:val="Normal"/>
    <w:link w:val="Heading8Char"/>
    <w:uiPriority w:val="9"/>
    <w:semiHidden/>
    <w:qFormat/>
    <w:rsid w:val="006D60A9"/>
    <w:pPr>
      <w:keepNext/>
      <w:keepLines/>
      <w:spacing w:before="200" w:after="0"/>
      <w:outlineLvl w:val="7"/>
    </w:pPr>
    <w:rPr>
      <w:rFonts w:ascii="Cambria" w:hAnsi="Cambria"/>
      <w:color w:val="4F81BD"/>
      <w:szCs w:val="20"/>
      <w:lang w:val="x-none" w:eastAsia="x-none" w:bidi="ar-SA"/>
    </w:rPr>
  </w:style>
  <w:style w:type="paragraph" w:styleId="Heading9">
    <w:name w:val="heading 9"/>
    <w:basedOn w:val="Normal"/>
    <w:next w:val="Normal"/>
    <w:link w:val="Heading9Char"/>
    <w:uiPriority w:val="9"/>
    <w:semiHidden/>
    <w:qFormat/>
    <w:rsid w:val="006D60A9"/>
    <w:pPr>
      <w:keepNext/>
      <w:keepLines/>
      <w:spacing w:before="200" w:after="0"/>
      <w:outlineLvl w:val="8"/>
    </w:pPr>
    <w:rPr>
      <w:rFonts w:ascii="Cambria" w:hAnsi="Cambria"/>
      <w:i/>
      <w:iCs/>
      <w:color w:val="40404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71F61"/>
    <w:rPr>
      <w:rFonts w:ascii="Cambria" w:hAnsi="Cambria"/>
      <w:b/>
      <w:bCs/>
      <w:color w:val="365F91"/>
      <w:sz w:val="28"/>
      <w:szCs w:val="28"/>
      <w:lang w:val="x-none" w:eastAsia="x-none"/>
    </w:rPr>
  </w:style>
  <w:style w:type="character" w:customStyle="1" w:styleId="Heading2Char">
    <w:name w:val="Heading 2 Char"/>
    <w:link w:val="Heading2"/>
    <w:uiPriority w:val="9"/>
    <w:semiHidden/>
    <w:rsid w:val="00D71F61"/>
    <w:rPr>
      <w:rFonts w:ascii="Cambria" w:hAnsi="Cambria"/>
      <w:b/>
      <w:bCs/>
      <w:color w:val="4F81BD"/>
      <w:sz w:val="26"/>
      <w:szCs w:val="26"/>
      <w:lang w:val="x-none" w:eastAsia="x-none"/>
    </w:rPr>
  </w:style>
  <w:style w:type="character" w:customStyle="1" w:styleId="Heading3Char">
    <w:name w:val="Heading 3 Char"/>
    <w:link w:val="Heading3"/>
    <w:uiPriority w:val="9"/>
    <w:semiHidden/>
    <w:rsid w:val="00D71F61"/>
    <w:rPr>
      <w:rFonts w:ascii="Cambria" w:hAnsi="Cambria"/>
      <w:b/>
      <w:bCs/>
      <w:color w:val="4F81BD"/>
      <w:lang w:val="x-none" w:eastAsia="x-none"/>
    </w:rPr>
  </w:style>
  <w:style w:type="character" w:customStyle="1" w:styleId="Heading4Char">
    <w:name w:val="Heading 4 Char"/>
    <w:link w:val="Heading4"/>
    <w:uiPriority w:val="9"/>
    <w:semiHidden/>
    <w:rsid w:val="00D71F61"/>
    <w:rPr>
      <w:rFonts w:ascii="Cambria" w:hAnsi="Cambria"/>
      <w:b/>
      <w:bCs/>
      <w:i/>
      <w:iCs/>
      <w:color w:val="4F81BD"/>
      <w:lang w:val="x-none" w:eastAsia="x-none"/>
    </w:rPr>
  </w:style>
  <w:style w:type="character" w:customStyle="1" w:styleId="Heading5Char">
    <w:name w:val="Heading 5 Char"/>
    <w:link w:val="Heading5"/>
    <w:uiPriority w:val="9"/>
    <w:semiHidden/>
    <w:rsid w:val="00D71F61"/>
    <w:rPr>
      <w:rFonts w:ascii="Cambria" w:hAnsi="Cambria"/>
      <w:color w:val="243F60"/>
      <w:lang w:val="x-none" w:eastAsia="x-none"/>
    </w:rPr>
  </w:style>
  <w:style w:type="paragraph" w:customStyle="1" w:styleId="10numbering">
    <w:name w:val="10 numbering"/>
    <w:basedOn w:val="txt00"/>
    <w:link w:val="10numberingChar"/>
    <w:semiHidden/>
    <w:qFormat/>
    <w:rsid w:val="006D60A9"/>
    <w:pPr>
      <w:numPr>
        <w:numId w:val="7"/>
      </w:numPr>
    </w:pPr>
  </w:style>
  <w:style w:type="paragraph" w:customStyle="1" w:styleId="01title">
    <w:name w:val="01 title"/>
    <w:basedOn w:val="Normal"/>
    <w:uiPriority w:val="99"/>
    <w:semiHidden/>
    <w:rsid w:val="006D60A9"/>
    <w:pPr>
      <w:widowControl w:val="0"/>
      <w:suppressAutoHyphens/>
      <w:autoSpaceDE w:val="0"/>
      <w:autoSpaceDN w:val="0"/>
      <w:adjustRightInd w:val="0"/>
      <w:spacing w:before="0" w:after="85" w:line="288" w:lineRule="auto"/>
      <w:jc w:val="center"/>
      <w:textAlignment w:val="center"/>
    </w:pPr>
    <w:rPr>
      <w:b/>
      <w:bCs/>
      <w:caps/>
      <w:color w:val="000000"/>
      <w:lang w:val="en-GB" w:bidi="ar-SA"/>
    </w:rPr>
  </w:style>
  <w:style w:type="paragraph" w:customStyle="1" w:styleId="02authors">
    <w:name w:val="02 authors"/>
    <w:basedOn w:val="Normal"/>
    <w:uiPriority w:val="99"/>
    <w:semiHidden/>
    <w:rsid w:val="006D60A9"/>
    <w:pPr>
      <w:widowControl w:val="0"/>
      <w:autoSpaceDE w:val="0"/>
      <w:autoSpaceDN w:val="0"/>
      <w:adjustRightInd w:val="0"/>
      <w:spacing w:before="0" w:after="227" w:line="288" w:lineRule="auto"/>
      <w:jc w:val="center"/>
      <w:textAlignment w:val="center"/>
    </w:pPr>
    <w:rPr>
      <w:b/>
      <w:bCs/>
      <w:color w:val="000000"/>
      <w:lang w:val="en-GB" w:bidi="ar-SA"/>
    </w:rPr>
  </w:style>
  <w:style w:type="paragraph" w:customStyle="1" w:styleId="Keywords">
    <w:name w:val="Keywords"/>
    <w:basedOn w:val="Normal"/>
    <w:uiPriority w:val="99"/>
    <w:semiHidden/>
    <w:rsid w:val="006D60A9"/>
    <w:pPr>
      <w:widowControl w:val="0"/>
      <w:autoSpaceDE w:val="0"/>
      <w:autoSpaceDN w:val="0"/>
      <w:adjustRightInd w:val="0"/>
      <w:spacing w:before="0" w:after="85" w:line="288" w:lineRule="auto"/>
      <w:ind w:left="567" w:right="567"/>
      <w:textAlignment w:val="center"/>
    </w:pPr>
    <w:rPr>
      <w:color w:val="000000"/>
      <w:sz w:val="19"/>
      <w:szCs w:val="19"/>
      <w:lang w:val="en-GB" w:bidi="ar-SA"/>
    </w:rPr>
  </w:style>
  <w:style w:type="paragraph" w:customStyle="1" w:styleId="pavad1">
    <w:name w:val="pavad 1"/>
    <w:basedOn w:val="Normal"/>
    <w:uiPriority w:val="99"/>
    <w:semiHidden/>
    <w:rsid w:val="006D60A9"/>
    <w:pPr>
      <w:widowControl w:val="0"/>
      <w:autoSpaceDE w:val="0"/>
      <w:autoSpaceDN w:val="0"/>
      <w:adjustRightInd w:val="0"/>
      <w:spacing w:before="0" w:after="170" w:line="288" w:lineRule="auto"/>
      <w:jc w:val="left"/>
      <w:textAlignment w:val="center"/>
    </w:pPr>
    <w:rPr>
      <w:b/>
      <w:bCs/>
      <w:color w:val="000000"/>
      <w:lang w:val="en-GB" w:bidi="ar-SA"/>
    </w:rPr>
  </w:style>
  <w:style w:type="paragraph" w:customStyle="1" w:styleId="txt">
    <w:name w:val="txt"/>
    <w:basedOn w:val="Normal"/>
    <w:link w:val="txtChar"/>
    <w:uiPriority w:val="99"/>
    <w:semiHidden/>
    <w:rsid w:val="006D60A9"/>
    <w:pPr>
      <w:widowControl w:val="0"/>
      <w:autoSpaceDE w:val="0"/>
      <w:autoSpaceDN w:val="0"/>
      <w:adjustRightInd w:val="0"/>
      <w:spacing w:before="0" w:after="85" w:line="258" w:lineRule="atLeast"/>
      <w:ind w:firstLine="283"/>
      <w:textAlignment w:val="center"/>
    </w:pPr>
    <w:rPr>
      <w:color w:val="000000"/>
      <w:sz w:val="21"/>
      <w:szCs w:val="21"/>
      <w:lang w:val="en-GB" w:bidi="ar-SA"/>
    </w:rPr>
  </w:style>
  <w:style w:type="paragraph" w:customStyle="1" w:styleId="07title">
    <w:name w:val="07 title"/>
    <w:basedOn w:val="Normal"/>
    <w:uiPriority w:val="99"/>
    <w:semiHidden/>
    <w:rsid w:val="006D60A9"/>
    <w:pPr>
      <w:widowControl w:val="0"/>
      <w:autoSpaceDE w:val="0"/>
      <w:autoSpaceDN w:val="0"/>
      <w:adjustRightInd w:val="0"/>
      <w:spacing w:before="227" w:after="113" w:line="288" w:lineRule="auto"/>
      <w:jc w:val="left"/>
      <w:textAlignment w:val="center"/>
    </w:pPr>
    <w:rPr>
      <w:b/>
      <w:bCs/>
      <w:color w:val="000000"/>
      <w:szCs w:val="21"/>
      <w:lang w:val="en-GB" w:bidi="ar-SA"/>
    </w:rPr>
  </w:style>
  <w:style w:type="paragraph" w:customStyle="1" w:styleId="txttab">
    <w:name w:val="txt tab"/>
    <w:basedOn w:val="txt"/>
    <w:uiPriority w:val="99"/>
    <w:semiHidden/>
    <w:pPr>
      <w:ind w:left="567" w:hanging="283"/>
    </w:pPr>
  </w:style>
  <w:style w:type="paragraph" w:customStyle="1" w:styleId="Tabletitle">
    <w:name w:val="Table title"/>
    <w:basedOn w:val="Normal"/>
    <w:semiHidden/>
    <w:qFormat/>
    <w:rsid w:val="006D60A9"/>
    <w:pPr>
      <w:keepNext/>
      <w:keepLines/>
      <w:widowControl w:val="0"/>
      <w:autoSpaceDE w:val="0"/>
      <w:autoSpaceDN w:val="0"/>
      <w:adjustRightInd w:val="0"/>
      <w:spacing w:before="113" w:after="57" w:line="288" w:lineRule="auto"/>
      <w:jc w:val="left"/>
      <w:textAlignment w:val="center"/>
    </w:pPr>
    <w:rPr>
      <w:b/>
      <w:bCs/>
      <w:color w:val="000000"/>
      <w:sz w:val="19"/>
      <w:szCs w:val="19"/>
      <w:lang w:val="en-GB" w:bidi="ar-SA"/>
    </w:rPr>
  </w:style>
  <w:style w:type="paragraph" w:customStyle="1" w:styleId="referencestxt">
    <w:name w:val="references txt"/>
    <w:basedOn w:val="Normal"/>
    <w:link w:val="referencestxtChar"/>
    <w:uiPriority w:val="99"/>
    <w:semiHidden/>
    <w:rsid w:val="006D60A9"/>
    <w:pPr>
      <w:widowControl w:val="0"/>
      <w:autoSpaceDE w:val="0"/>
      <w:autoSpaceDN w:val="0"/>
      <w:adjustRightInd w:val="0"/>
      <w:spacing w:before="0" w:after="85" w:line="220" w:lineRule="atLeast"/>
      <w:textAlignment w:val="center"/>
    </w:pPr>
    <w:rPr>
      <w:color w:val="000000"/>
      <w:sz w:val="19"/>
      <w:szCs w:val="19"/>
      <w:lang w:val="x-none" w:bidi="ar-SA"/>
    </w:rPr>
  </w:style>
  <w:style w:type="paragraph" w:customStyle="1" w:styleId="NormalParagraphStyle">
    <w:name w:val="NormalParagraphStyle"/>
    <w:basedOn w:val="Normal"/>
    <w:uiPriority w:val="99"/>
    <w:semiHidden/>
    <w:rsid w:val="006D60A9"/>
    <w:pPr>
      <w:widowControl w:val="0"/>
      <w:autoSpaceDE w:val="0"/>
      <w:autoSpaceDN w:val="0"/>
      <w:adjustRightInd w:val="0"/>
      <w:spacing w:before="0" w:after="0" w:line="288" w:lineRule="auto"/>
      <w:jc w:val="left"/>
      <w:textAlignment w:val="center"/>
    </w:pPr>
    <w:rPr>
      <w:color w:val="000000"/>
      <w:sz w:val="24"/>
      <w:szCs w:val="24"/>
      <w:lang w:val="en-GB" w:bidi="ar-SA"/>
    </w:rPr>
  </w:style>
  <w:style w:type="paragraph" w:customStyle="1" w:styleId="tabletxt">
    <w:name w:val="table txt"/>
    <w:basedOn w:val="Normal"/>
    <w:uiPriority w:val="99"/>
    <w:semiHidden/>
    <w:rsid w:val="006D60A9"/>
    <w:pPr>
      <w:widowControl w:val="0"/>
      <w:suppressAutoHyphens/>
      <w:autoSpaceDE w:val="0"/>
      <w:autoSpaceDN w:val="0"/>
      <w:adjustRightInd w:val="0"/>
      <w:spacing w:before="0" w:after="0" w:line="200" w:lineRule="atLeast"/>
      <w:jc w:val="left"/>
      <w:textAlignment w:val="center"/>
    </w:pPr>
    <w:rPr>
      <w:color w:val="000000"/>
      <w:sz w:val="19"/>
      <w:szCs w:val="19"/>
      <w:lang w:val="en-GB" w:bidi="ar-SA"/>
    </w:rPr>
  </w:style>
  <w:style w:type="paragraph" w:customStyle="1" w:styleId="10TABLEline">
    <w:name w:val="10_TABLE line"/>
    <w:basedOn w:val="Normal"/>
    <w:qFormat/>
    <w:rsid w:val="00893E4E"/>
    <w:pPr>
      <w:spacing w:before="40" w:after="40"/>
      <w:jc w:val="center"/>
    </w:pPr>
    <w:rPr>
      <w:sz w:val="18"/>
      <w:szCs w:val="20"/>
    </w:rPr>
  </w:style>
  <w:style w:type="paragraph" w:customStyle="1" w:styleId="03contacts">
    <w:name w:val="03 contacts"/>
    <w:basedOn w:val="Normal"/>
    <w:semiHidden/>
    <w:qFormat/>
    <w:rsid w:val="006D60A9"/>
    <w:pPr>
      <w:widowControl w:val="0"/>
      <w:autoSpaceDE w:val="0"/>
      <w:autoSpaceDN w:val="0"/>
      <w:adjustRightInd w:val="0"/>
      <w:spacing w:before="0" w:after="0" w:line="288" w:lineRule="auto"/>
      <w:jc w:val="center"/>
      <w:textAlignment w:val="center"/>
    </w:pPr>
    <w:rPr>
      <w:i/>
      <w:iCs/>
      <w:color w:val="000000"/>
      <w:szCs w:val="20"/>
      <w:lang w:val="en-GB" w:bidi="ar-SA"/>
    </w:rPr>
  </w:style>
  <w:style w:type="paragraph" w:customStyle="1" w:styleId="04Received">
    <w:name w:val="04 Received"/>
    <w:basedOn w:val="03contacts"/>
    <w:semiHidden/>
    <w:rsid w:val="00965F5A"/>
    <w:pPr>
      <w:spacing w:before="60" w:after="120"/>
    </w:pPr>
  </w:style>
  <w:style w:type="paragraph" w:customStyle="1" w:styleId="05AbstractKeywords">
    <w:name w:val="05 Abstract/ Keywords"/>
    <w:basedOn w:val="Keywords"/>
    <w:semiHidden/>
    <w:qFormat/>
    <w:rsid w:val="000416B4"/>
  </w:style>
  <w:style w:type="paragraph" w:customStyle="1" w:styleId="06title">
    <w:name w:val="06 title"/>
    <w:basedOn w:val="pavad1"/>
    <w:semiHidden/>
    <w:qFormat/>
    <w:rsid w:val="006740CD"/>
    <w:pPr>
      <w:spacing w:before="360" w:after="240"/>
    </w:pPr>
  </w:style>
  <w:style w:type="paragraph" w:customStyle="1" w:styleId="txt00">
    <w:name w:val="txt 00"/>
    <w:basedOn w:val="txt"/>
    <w:link w:val="txt00Char"/>
    <w:semiHidden/>
    <w:qFormat/>
    <w:rsid w:val="000416B4"/>
    <w:pPr>
      <w:ind w:firstLine="0"/>
    </w:pPr>
  </w:style>
  <w:style w:type="paragraph" w:customStyle="1" w:styleId="08pavadinimas">
    <w:name w:val="08 pavadinimas"/>
    <w:basedOn w:val="Normal"/>
    <w:semiHidden/>
    <w:qFormat/>
    <w:rsid w:val="006D60A9"/>
    <w:pPr>
      <w:widowControl w:val="0"/>
      <w:autoSpaceDE w:val="0"/>
      <w:autoSpaceDN w:val="0"/>
      <w:adjustRightInd w:val="0"/>
      <w:spacing w:before="0" w:after="0" w:line="288" w:lineRule="auto"/>
      <w:jc w:val="left"/>
      <w:textAlignment w:val="center"/>
    </w:pPr>
    <w:rPr>
      <w:b/>
      <w:bCs/>
      <w:caps/>
      <w:color w:val="000000"/>
      <w:sz w:val="18"/>
      <w:szCs w:val="18"/>
      <w:lang w:val="en-GB" w:bidi="ar-SA"/>
    </w:rPr>
  </w:style>
  <w:style w:type="paragraph" w:customStyle="1" w:styleId="09autoriai">
    <w:name w:val="09 autoriai"/>
    <w:basedOn w:val="Normal"/>
    <w:semiHidden/>
    <w:qFormat/>
    <w:rsid w:val="006D60A9"/>
    <w:pPr>
      <w:widowControl w:val="0"/>
      <w:autoSpaceDE w:val="0"/>
      <w:autoSpaceDN w:val="0"/>
      <w:adjustRightInd w:val="0"/>
      <w:spacing w:before="113" w:after="0" w:line="288" w:lineRule="auto"/>
      <w:jc w:val="left"/>
      <w:textAlignment w:val="center"/>
    </w:pPr>
    <w:rPr>
      <w:b/>
      <w:bCs/>
      <w:color w:val="000000"/>
      <w:sz w:val="18"/>
      <w:szCs w:val="18"/>
      <w:lang w:val="en-GB" w:bidi="ar-SA"/>
    </w:rPr>
  </w:style>
  <w:style w:type="paragraph" w:customStyle="1" w:styleId="santrauka">
    <w:name w:val="santrauka"/>
    <w:basedOn w:val="Normal"/>
    <w:semiHidden/>
    <w:qFormat/>
    <w:rsid w:val="006D60A9"/>
    <w:pPr>
      <w:widowControl w:val="0"/>
      <w:autoSpaceDE w:val="0"/>
      <w:autoSpaceDN w:val="0"/>
      <w:adjustRightInd w:val="0"/>
      <w:spacing w:before="170" w:after="0" w:line="288" w:lineRule="auto"/>
      <w:textAlignment w:val="center"/>
    </w:pPr>
    <w:rPr>
      <w:color w:val="000000"/>
      <w:sz w:val="18"/>
      <w:szCs w:val="18"/>
      <w:lang w:val="en-GB" w:bidi="ar-SA"/>
    </w:rPr>
  </w:style>
  <w:style w:type="paragraph" w:customStyle="1" w:styleId="santraukatxt">
    <w:name w:val="santrauka txt"/>
    <w:basedOn w:val="Normal"/>
    <w:semiHidden/>
    <w:qFormat/>
    <w:rsid w:val="006D60A9"/>
    <w:pPr>
      <w:widowControl w:val="0"/>
      <w:autoSpaceDE w:val="0"/>
      <w:autoSpaceDN w:val="0"/>
      <w:adjustRightInd w:val="0"/>
      <w:spacing w:before="113" w:after="0" w:line="288" w:lineRule="auto"/>
      <w:textAlignment w:val="center"/>
    </w:pPr>
    <w:rPr>
      <w:color w:val="000000"/>
      <w:spacing w:val="-1"/>
      <w:sz w:val="18"/>
      <w:szCs w:val="18"/>
      <w:lang w:val="en-GB" w:bidi="ar-SA"/>
    </w:rPr>
  </w:style>
  <w:style w:type="paragraph" w:customStyle="1" w:styleId="apieautorius">
    <w:name w:val="apie autorius"/>
    <w:basedOn w:val="Normal"/>
    <w:semiHidden/>
    <w:qFormat/>
    <w:rsid w:val="006D60A9"/>
    <w:pPr>
      <w:widowControl w:val="0"/>
      <w:autoSpaceDE w:val="0"/>
      <w:autoSpaceDN w:val="0"/>
      <w:adjustRightInd w:val="0"/>
      <w:spacing w:before="85" w:after="0" w:line="288" w:lineRule="auto"/>
      <w:textAlignment w:val="center"/>
    </w:pPr>
    <w:rPr>
      <w:color w:val="000000"/>
      <w:sz w:val="18"/>
      <w:szCs w:val="18"/>
      <w:lang w:val="en-GB" w:bidi="ar-SA"/>
    </w:rPr>
  </w:style>
  <w:style w:type="character" w:styleId="Hyperlink">
    <w:name w:val="Hyperlink"/>
    <w:qFormat/>
    <w:rsid w:val="00E72852"/>
    <w:rPr>
      <w:color w:val="0000FF"/>
      <w:u w:val="single"/>
    </w:rPr>
  </w:style>
  <w:style w:type="paragraph" w:customStyle="1" w:styleId="12-FORMULE">
    <w:name w:val="12 - FORMULE"/>
    <w:basedOn w:val="Normal"/>
    <w:link w:val="12-FORMULECharChar"/>
    <w:semiHidden/>
    <w:rsid w:val="00C93F6C"/>
    <w:pPr>
      <w:tabs>
        <w:tab w:val="center" w:pos="2268"/>
        <w:tab w:val="right" w:pos="4508"/>
      </w:tabs>
      <w:spacing w:before="40" w:after="40"/>
    </w:pPr>
    <w:rPr>
      <w:rFonts w:eastAsia="Albany AMT"/>
      <w:szCs w:val="24"/>
      <w:lang w:val="cs-CZ" w:bidi="ar-SA"/>
    </w:rPr>
  </w:style>
  <w:style w:type="character" w:customStyle="1" w:styleId="12-FORMULECharChar">
    <w:name w:val="12 - FORMULE Char Char"/>
    <w:link w:val="12-FORMULE"/>
    <w:semiHidden/>
    <w:rsid w:val="00BE731D"/>
    <w:rPr>
      <w:rFonts w:ascii="Times New Roman" w:eastAsia="Albany AMT" w:hAnsi="Times New Roman"/>
      <w:szCs w:val="24"/>
      <w:lang w:val="cs-CZ" w:eastAsia="en-US"/>
    </w:rPr>
  </w:style>
  <w:style w:type="paragraph" w:styleId="FootnoteText">
    <w:name w:val="footnote text"/>
    <w:basedOn w:val="Normal"/>
    <w:link w:val="FootnoteTextChar"/>
    <w:uiPriority w:val="99"/>
    <w:semiHidden/>
    <w:rsid w:val="00026C94"/>
    <w:rPr>
      <w:rFonts w:ascii="Calibri" w:eastAsia="Calibri" w:hAnsi="Calibri"/>
      <w:szCs w:val="20"/>
      <w:lang w:val="lt-LT" w:eastAsia="x-none" w:bidi="ar-SA"/>
    </w:rPr>
  </w:style>
  <w:style w:type="character" w:customStyle="1" w:styleId="FootnoteTextChar">
    <w:name w:val="Footnote Text Char"/>
    <w:link w:val="FootnoteText"/>
    <w:uiPriority w:val="99"/>
    <w:semiHidden/>
    <w:rsid w:val="00D71F61"/>
    <w:rPr>
      <w:rFonts w:eastAsia="Calibri"/>
      <w:lang w:eastAsia="x-none"/>
    </w:rPr>
  </w:style>
  <w:style w:type="character" w:styleId="FootnoteReference">
    <w:name w:val="footnote reference"/>
    <w:semiHidden/>
    <w:rsid w:val="00026C94"/>
    <w:rPr>
      <w:vertAlign w:val="superscript"/>
    </w:rPr>
  </w:style>
  <w:style w:type="paragraph" w:styleId="Header">
    <w:name w:val="header"/>
    <w:basedOn w:val="Normal"/>
    <w:link w:val="HeaderChar"/>
    <w:uiPriority w:val="99"/>
    <w:semiHidden/>
    <w:rsid w:val="00AF78F2"/>
    <w:pPr>
      <w:tabs>
        <w:tab w:val="center" w:pos="4513"/>
        <w:tab w:val="right" w:pos="9026"/>
      </w:tabs>
    </w:pPr>
    <w:rPr>
      <w:rFonts w:ascii="Calibri" w:hAnsi="Calibri"/>
      <w:lang w:bidi="ar-SA"/>
    </w:rPr>
  </w:style>
  <w:style w:type="character" w:customStyle="1" w:styleId="HeaderChar">
    <w:name w:val="Header Char"/>
    <w:link w:val="Header"/>
    <w:uiPriority w:val="99"/>
    <w:semiHidden/>
    <w:rsid w:val="00D71F61"/>
    <w:rPr>
      <w:szCs w:val="22"/>
      <w:lang w:val="en-US" w:eastAsia="en-US"/>
    </w:rPr>
  </w:style>
  <w:style w:type="paragraph" w:styleId="BalloonText">
    <w:name w:val="Balloon Text"/>
    <w:basedOn w:val="Normal"/>
    <w:link w:val="BalloonTextChar"/>
    <w:uiPriority w:val="99"/>
    <w:semiHidden/>
    <w:rsid w:val="00AF78F2"/>
    <w:pPr>
      <w:spacing w:after="0"/>
    </w:pPr>
    <w:rPr>
      <w:rFonts w:ascii="Tahoma" w:hAnsi="Tahoma"/>
      <w:sz w:val="16"/>
      <w:szCs w:val="16"/>
      <w:lang w:bidi="ar-SA"/>
    </w:rPr>
  </w:style>
  <w:style w:type="character" w:customStyle="1" w:styleId="BalloonTextChar">
    <w:name w:val="Balloon Text Char"/>
    <w:link w:val="BalloonText"/>
    <w:uiPriority w:val="99"/>
    <w:semiHidden/>
    <w:rsid w:val="00D71F61"/>
    <w:rPr>
      <w:rFonts w:ascii="Tahoma" w:hAnsi="Tahoma"/>
      <w:sz w:val="16"/>
      <w:szCs w:val="16"/>
      <w:lang w:val="en-US" w:eastAsia="en-US"/>
    </w:rPr>
  </w:style>
  <w:style w:type="paragraph" w:customStyle="1" w:styleId="Adresas">
    <w:name w:val="Adresas"/>
    <w:basedOn w:val="Normal"/>
    <w:link w:val="AdresasChar"/>
    <w:semiHidden/>
    <w:qFormat/>
    <w:rsid w:val="006D60A9"/>
    <w:pPr>
      <w:spacing w:after="0"/>
      <w:jc w:val="center"/>
    </w:pPr>
    <w:rPr>
      <w:i/>
    </w:rPr>
  </w:style>
  <w:style w:type="character" w:customStyle="1" w:styleId="AdresasChar">
    <w:name w:val="Adresas Char"/>
    <w:link w:val="Adresas"/>
    <w:semiHidden/>
    <w:rsid w:val="00D71F61"/>
    <w:rPr>
      <w:rFonts w:ascii="Times New Roman" w:hAnsi="Times New Roman"/>
      <w:i/>
      <w:szCs w:val="22"/>
      <w:lang w:val="en-US" w:eastAsia="en-US" w:bidi="en-US"/>
    </w:rPr>
  </w:style>
  <w:style w:type="paragraph" w:customStyle="1" w:styleId="Abstract">
    <w:name w:val="Abstract"/>
    <w:basedOn w:val="Normal"/>
    <w:link w:val="AbstractChar"/>
    <w:qFormat/>
    <w:rsid w:val="006D60A9"/>
    <w:rPr>
      <w:sz w:val="18"/>
    </w:rPr>
  </w:style>
  <w:style w:type="character" w:customStyle="1" w:styleId="AbstractChar">
    <w:name w:val="Abstract Char"/>
    <w:link w:val="Abstract"/>
    <w:semiHidden/>
    <w:rsid w:val="00D71F61"/>
    <w:rPr>
      <w:rFonts w:ascii="Times New Roman" w:hAnsi="Times New Roman"/>
      <w:sz w:val="18"/>
      <w:szCs w:val="22"/>
      <w:lang w:val="en-US" w:eastAsia="en-US" w:bidi="en-US"/>
    </w:rPr>
  </w:style>
  <w:style w:type="paragraph" w:customStyle="1" w:styleId="Headerpage3">
    <w:name w:val="Header page3"/>
    <w:basedOn w:val="Header"/>
    <w:link w:val="Headerpage3Char"/>
    <w:semiHidden/>
    <w:rsid w:val="006D60A9"/>
    <w:pPr>
      <w:tabs>
        <w:tab w:val="clear" w:pos="4513"/>
        <w:tab w:val="clear" w:pos="9026"/>
        <w:tab w:val="center" w:pos="4536"/>
        <w:tab w:val="right" w:pos="9072"/>
      </w:tabs>
      <w:jc w:val="center"/>
    </w:pPr>
    <w:rPr>
      <w:rFonts w:ascii="Times New Roman" w:hAnsi="Times New Roman"/>
      <w:i/>
      <w:sz w:val="18"/>
      <w:lang w:val="en-GB" w:bidi="en-US"/>
    </w:rPr>
  </w:style>
  <w:style w:type="character" w:customStyle="1" w:styleId="Headerpage3Char">
    <w:name w:val="Header page3 Char"/>
    <w:link w:val="Headerpage3"/>
    <w:semiHidden/>
    <w:rsid w:val="00D71F61"/>
    <w:rPr>
      <w:rFonts w:ascii="Times New Roman" w:hAnsi="Times New Roman"/>
      <w:i/>
      <w:sz w:val="18"/>
      <w:szCs w:val="22"/>
      <w:lang w:val="en-GB" w:eastAsia="en-US" w:bidi="en-US"/>
    </w:rPr>
  </w:style>
  <w:style w:type="character" w:styleId="FollowedHyperlink">
    <w:name w:val="FollowedHyperlink"/>
    <w:uiPriority w:val="99"/>
    <w:semiHidden/>
    <w:rsid w:val="00331BF1"/>
    <w:rPr>
      <w:color w:val="800080"/>
      <w:u w:val="single"/>
    </w:rPr>
  </w:style>
  <w:style w:type="character" w:styleId="CommentReference">
    <w:name w:val="annotation reference"/>
    <w:uiPriority w:val="99"/>
    <w:semiHidden/>
    <w:rsid w:val="00A84760"/>
    <w:rPr>
      <w:sz w:val="16"/>
      <w:szCs w:val="16"/>
    </w:rPr>
  </w:style>
  <w:style w:type="paragraph" w:styleId="CommentText">
    <w:name w:val="annotation text"/>
    <w:basedOn w:val="Normal"/>
    <w:link w:val="CommentTextChar"/>
    <w:uiPriority w:val="99"/>
    <w:semiHidden/>
    <w:rsid w:val="00A84760"/>
    <w:rPr>
      <w:szCs w:val="20"/>
    </w:rPr>
  </w:style>
  <w:style w:type="character" w:customStyle="1" w:styleId="CommentTextChar">
    <w:name w:val="Comment Text Char"/>
    <w:basedOn w:val="DefaultParagraphFont"/>
    <w:link w:val="CommentText"/>
    <w:uiPriority w:val="99"/>
    <w:semiHidden/>
    <w:rsid w:val="00D71F61"/>
    <w:rPr>
      <w:rFonts w:ascii="Times New Roman" w:hAnsi="Times New Roman"/>
      <w:lang w:val="en-US" w:eastAsia="en-US" w:bidi="en-US"/>
    </w:rPr>
  </w:style>
  <w:style w:type="paragraph" w:styleId="CommentSubject">
    <w:name w:val="annotation subject"/>
    <w:basedOn w:val="CommentText"/>
    <w:next w:val="CommentText"/>
    <w:link w:val="CommentSubjectChar"/>
    <w:uiPriority w:val="99"/>
    <w:semiHidden/>
    <w:rsid w:val="00A84760"/>
    <w:rPr>
      <w:rFonts w:ascii="Calibri" w:hAnsi="Calibri"/>
      <w:b/>
      <w:bCs/>
      <w:lang w:val="x-none" w:eastAsia="x-none" w:bidi="ar-SA"/>
    </w:rPr>
  </w:style>
  <w:style w:type="character" w:customStyle="1" w:styleId="CommentSubjectChar">
    <w:name w:val="Comment Subject Char"/>
    <w:link w:val="CommentSubject"/>
    <w:uiPriority w:val="99"/>
    <w:semiHidden/>
    <w:rsid w:val="00D71F61"/>
    <w:rPr>
      <w:b/>
      <w:bCs/>
      <w:lang w:val="x-none" w:eastAsia="x-none"/>
    </w:rPr>
  </w:style>
  <w:style w:type="paragraph" w:customStyle="1" w:styleId="ColorfulShading-Accent11">
    <w:name w:val="Colorful Shading - Accent 11"/>
    <w:hidden/>
    <w:uiPriority w:val="99"/>
    <w:semiHidden/>
    <w:rsid w:val="002E25EC"/>
    <w:rPr>
      <w:sz w:val="22"/>
      <w:szCs w:val="22"/>
      <w:lang w:val="en-US" w:eastAsia="en-US"/>
    </w:rPr>
  </w:style>
  <w:style w:type="paragraph" w:customStyle="1" w:styleId="11tablename">
    <w:name w:val="11 table name"/>
    <w:basedOn w:val="02-bodytext"/>
    <w:link w:val="11tablenameChar"/>
    <w:semiHidden/>
    <w:qFormat/>
    <w:rsid w:val="006C4BEF"/>
    <w:pPr>
      <w:spacing w:before="240" w:after="120"/>
    </w:pPr>
    <w:rPr>
      <w:b/>
      <w:bCs/>
      <w:sz w:val="20"/>
    </w:rPr>
  </w:style>
  <w:style w:type="paragraph" w:styleId="BodyText">
    <w:name w:val="Body Text"/>
    <w:basedOn w:val="Normal"/>
    <w:link w:val="BodyTextChar"/>
    <w:semiHidden/>
    <w:rsid w:val="004E57F0"/>
    <w:pPr>
      <w:spacing w:after="0"/>
    </w:pPr>
    <w:rPr>
      <w:sz w:val="24"/>
      <w:szCs w:val="20"/>
      <w:lang w:val="lt-LT" w:bidi="ar-SA"/>
    </w:rPr>
  </w:style>
  <w:style w:type="character" w:customStyle="1" w:styleId="BodyTextChar">
    <w:name w:val="Body Text Char"/>
    <w:link w:val="BodyText"/>
    <w:semiHidden/>
    <w:rsid w:val="00D71F61"/>
    <w:rPr>
      <w:rFonts w:ascii="Times New Roman" w:hAnsi="Times New Roman"/>
      <w:sz w:val="24"/>
      <w:lang w:eastAsia="en-US"/>
    </w:rPr>
  </w:style>
  <w:style w:type="table" w:styleId="TableGrid">
    <w:name w:val="Table Grid"/>
    <w:basedOn w:val="TableNormal"/>
    <w:rsid w:val="004E57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TimesNewRoman14pt">
    <w:name w:val="Style Heading 4 + Times New Roman 14 pt"/>
    <w:basedOn w:val="Heading4"/>
    <w:semiHidden/>
    <w:rsid w:val="004E57F0"/>
  </w:style>
  <w:style w:type="paragraph" w:styleId="TOC3">
    <w:name w:val="toc 3"/>
    <w:basedOn w:val="Normal"/>
    <w:next w:val="Normal"/>
    <w:autoRedefine/>
    <w:semiHidden/>
    <w:rsid w:val="004E57F0"/>
    <w:pPr>
      <w:spacing w:after="0"/>
      <w:ind w:left="480"/>
    </w:pPr>
    <w:rPr>
      <w:sz w:val="24"/>
      <w:szCs w:val="24"/>
    </w:rPr>
  </w:style>
  <w:style w:type="paragraph" w:customStyle="1" w:styleId="figure">
    <w:name w:val="figure"/>
    <w:basedOn w:val="TableofFigures"/>
    <w:semiHidden/>
    <w:rsid w:val="004E57F0"/>
    <w:pPr>
      <w:spacing w:line="360" w:lineRule="auto"/>
      <w:jc w:val="center"/>
    </w:pPr>
  </w:style>
  <w:style w:type="paragraph" w:styleId="TableofFigures">
    <w:name w:val="table of figures"/>
    <w:basedOn w:val="Normal"/>
    <w:next w:val="Normal"/>
    <w:semiHidden/>
    <w:rsid w:val="004E57F0"/>
    <w:pPr>
      <w:spacing w:after="0"/>
    </w:pPr>
    <w:rPr>
      <w:sz w:val="24"/>
      <w:szCs w:val="24"/>
    </w:rPr>
  </w:style>
  <w:style w:type="paragraph" w:customStyle="1" w:styleId="Style1">
    <w:name w:val="Style1"/>
    <w:basedOn w:val="List"/>
    <w:next w:val="ListNumber"/>
    <w:autoRedefine/>
    <w:semiHidden/>
    <w:rsid w:val="004E57F0"/>
    <w:pPr>
      <w:spacing w:line="360" w:lineRule="auto"/>
    </w:pPr>
  </w:style>
  <w:style w:type="paragraph" w:styleId="List">
    <w:name w:val="List"/>
    <w:basedOn w:val="Normal"/>
    <w:semiHidden/>
    <w:rsid w:val="004E57F0"/>
    <w:pPr>
      <w:spacing w:after="0"/>
      <w:ind w:left="283" w:hanging="283"/>
    </w:pPr>
    <w:rPr>
      <w:sz w:val="24"/>
      <w:szCs w:val="24"/>
    </w:rPr>
  </w:style>
  <w:style w:type="paragraph" w:styleId="ListNumber">
    <w:name w:val="List Number"/>
    <w:basedOn w:val="Normal"/>
    <w:semiHidden/>
    <w:rsid w:val="004E57F0"/>
    <w:pPr>
      <w:numPr>
        <w:numId w:val="4"/>
      </w:numPr>
      <w:spacing w:after="0"/>
    </w:pPr>
    <w:rPr>
      <w:sz w:val="24"/>
      <w:szCs w:val="24"/>
    </w:rPr>
  </w:style>
  <w:style w:type="character" w:styleId="PageNumber">
    <w:name w:val="page number"/>
    <w:basedOn w:val="DefaultParagraphFont"/>
    <w:semiHidden/>
    <w:rsid w:val="004E57F0"/>
  </w:style>
  <w:style w:type="paragraph" w:customStyle="1" w:styleId="Style2">
    <w:name w:val="Style2"/>
    <w:basedOn w:val="Heading5"/>
    <w:semiHidden/>
    <w:rsid w:val="004E57F0"/>
    <w:pPr>
      <w:jc w:val="center"/>
    </w:pPr>
    <w:rPr>
      <w:b/>
      <w:i/>
      <w:sz w:val="24"/>
    </w:rPr>
  </w:style>
  <w:style w:type="paragraph" w:styleId="TOC2">
    <w:name w:val="toc 2"/>
    <w:basedOn w:val="Normal"/>
    <w:next w:val="Normal"/>
    <w:autoRedefine/>
    <w:semiHidden/>
    <w:rsid w:val="004E57F0"/>
    <w:pPr>
      <w:spacing w:after="0"/>
      <w:ind w:left="240"/>
    </w:pPr>
    <w:rPr>
      <w:sz w:val="24"/>
      <w:szCs w:val="24"/>
    </w:rPr>
  </w:style>
  <w:style w:type="character" w:customStyle="1" w:styleId="Heading6Char">
    <w:name w:val="Heading 6 Char"/>
    <w:link w:val="Heading6"/>
    <w:uiPriority w:val="9"/>
    <w:semiHidden/>
    <w:rsid w:val="00D71F61"/>
    <w:rPr>
      <w:rFonts w:ascii="Cambria" w:hAnsi="Cambria"/>
      <w:i/>
      <w:iCs/>
      <w:color w:val="243F60"/>
      <w:lang w:val="x-none" w:eastAsia="x-none"/>
    </w:rPr>
  </w:style>
  <w:style w:type="character" w:customStyle="1" w:styleId="Heading7Char">
    <w:name w:val="Heading 7 Char"/>
    <w:link w:val="Heading7"/>
    <w:uiPriority w:val="9"/>
    <w:semiHidden/>
    <w:rsid w:val="00D71F61"/>
    <w:rPr>
      <w:rFonts w:ascii="Cambria" w:hAnsi="Cambria"/>
      <w:i/>
      <w:iCs/>
      <w:color w:val="404040"/>
      <w:lang w:val="x-none" w:eastAsia="x-none"/>
    </w:rPr>
  </w:style>
  <w:style w:type="character" w:customStyle="1" w:styleId="Heading8Char">
    <w:name w:val="Heading 8 Char"/>
    <w:link w:val="Heading8"/>
    <w:uiPriority w:val="9"/>
    <w:semiHidden/>
    <w:rsid w:val="00D71F61"/>
    <w:rPr>
      <w:rFonts w:ascii="Cambria" w:hAnsi="Cambria"/>
      <w:color w:val="4F81BD"/>
      <w:lang w:val="x-none" w:eastAsia="x-none"/>
    </w:rPr>
  </w:style>
  <w:style w:type="character" w:customStyle="1" w:styleId="Heading9Char">
    <w:name w:val="Heading 9 Char"/>
    <w:link w:val="Heading9"/>
    <w:uiPriority w:val="9"/>
    <w:semiHidden/>
    <w:rsid w:val="00D71F61"/>
    <w:rPr>
      <w:rFonts w:ascii="Cambria" w:hAnsi="Cambria"/>
      <w:i/>
      <w:iCs/>
      <w:color w:val="404040"/>
      <w:lang w:val="x-none" w:eastAsia="x-none"/>
    </w:rPr>
  </w:style>
  <w:style w:type="paragraph" w:styleId="Title">
    <w:name w:val="Title"/>
    <w:basedOn w:val="Normal"/>
    <w:next w:val="Normal"/>
    <w:link w:val="TitleChar"/>
    <w:uiPriority w:val="10"/>
    <w:semiHidden/>
    <w:qFormat/>
    <w:rsid w:val="006D60A9"/>
    <w:pPr>
      <w:pBdr>
        <w:bottom w:val="single" w:sz="8" w:space="4" w:color="4F81BD"/>
      </w:pBdr>
      <w:spacing w:after="300"/>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semiHidden/>
    <w:rsid w:val="00D71F61"/>
    <w:rPr>
      <w:rFonts w:ascii="Cambria" w:hAnsi="Cambria"/>
      <w:color w:val="17365D"/>
      <w:spacing w:val="5"/>
      <w:kern w:val="28"/>
      <w:sz w:val="52"/>
      <w:szCs w:val="52"/>
      <w:lang w:val="x-none" w:eastAsia="x-none"/>
    </w:rPr>
  </w:style>
  <w:style w:type="paragraph" w:styleId="Subtitle">
    <w:name w:val="Subtitle"/>
    <w:basedOn w:val="Normal"/>
    <w:next w:val="Normal"/>
    <w:link w:val="SubtitleChar"/>
    <w:uiPriority w:val="11"/>
    <w:semiHidden/>
    <w:qFormat/>
    <w:rsid w:val="006D60A9"/>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semiHidden/>
    <w:rsid w:val="00D71F61"/>
    <w:rPr>
      <w:rFonts w:ascii="Cambria" w:hAnsi="Cambria"/>
      <w:i/>
      <w:iCs/>
      <w:color w:val="4F81BD"/>
      <w:spacing w:val="15"/>
      <w:sz w:val="24"/>
      <w:szCs w:val="24"/>
      <w:lang w:val="x-none" w:eastAsia="x-none"/>
    </w:rPr>
  </w:style>
  <w:style w:type="character" w:styleId="Strong">
    <w:name w:val="Strong"/>
    <w:uiPriority w:val="22"/>
    <w:qFormat/>
    <w:rsid w:val="006D60A9"/>
    <w:rPr>
      <w:b/>
      <w:bCs/>
    </w:rPr>
  </w:style>
  <w:style w:type="character" w:styleId="Emphasis">
    <w:name w:val="Emphasis"/>
    <w:uiPriority w:val="20"/>
    <w:qFormat/>
    <w:rsid w:val="006D60A9"/>
    <w:rPr>
      <w:i/>
      <w:iCs/>
    </w:rPr>
  </w:style>
  <w:style w:type="paragraph" w:customStyle="1" w:styleId="MediumGrid21">
    <w:name w:val="Medium Grid 21"/>
    <w:uiPriority w:val="1"/>
    <w:semiHidden/>
    <w:qFormat/>
    <w:rsid w:val="006D60A9"/>
    <w:rPr>
      <w:sz w:val="22"/>
      <w:szCs w:val="22"/>
      <w:lang w:val="en-US" w:eastAsia="en-US" w:bidi="en-US"/>
    </w:rPr>
  </w:style>
  <w:style w:type="character" w:customStyle="1" w:styleId="10numberingChar">
    <w:name w:val="10 numbering Char"/>
    <w:basedOn w:val="txt00Char"/>
    <w:link w:val="10numbering"/>
    <w:semiHidden/>
    <w:rsid w:val="00D71F61"/>
    <w:rPr>
      <w:rFonts w:ascii="Times New Roman" w:hAnsi="Times New Roman"/>
      <w:color w:val="000000"/>
      <w:sz w:val="21"/>
      <w:szCs w:val="21"/>
      <w:lang w:val="en-GB" w:eastAsia="en-US"/>
    </w:rPr>
  </w:style>
  <w:style w:type="paragraph" w:customStyle="1" w:styleId="ColorfulGrid-Accent11">
    <w:name w:val="Colorful Grid - Accent 11"/>
    <w:basedOn w:val="Normal"/>
    <w:next w:val="Normal"/>
    <w:link w:val="ColorfulGrid-Accent1Char"/>
    <w:uiPriority w:val="29"/>
    <w:semiHidden/>
    <w:qFormat/>
    <w:rsid w:val="006D60A9"/>
    <w:rPr>
      <w:rFonts w:ascii="Calibri" w:hAnsi="Calibri"/>
      <w:i/>
      <w:iCs/>
      <w:color w:val="000000"/>
      <w:szCs w:val="20"/>
      <w:lang w:val="x-none" w:eastAsia="x-none" w:bidi="ar-SA"/>
    </w:rPr>
  </w:style>
  <w:style w:type="character" w:customStyle="1" w:styleId="ColorfulGrid-Accent1Char">
    <w:name w:val="Colorful Grid - Accent 1 Char"/>
    <w:link w:val="ColorfulGrid-Accent11"/>
    <w:uiPriority w:val="29"/>
    <w:semiHidden/>
    <w:rsid w:val="00D71F61"/>
    <w:rPr>
      <w:i/>
      <w:iCs/>
      <w:color w:val="000000"/>
      <w:lang w:val="x-none" w:eastAsia="x-none"/>
    </w:rPr>
  </w:style>
  <w:style w:type="paragraph" w:customStyle="1" w:styleId="LightShading-Accent21">
    <w:name w:val="Light Shading - Accent 21"/>
    <w:basedOn w:val="Normal"/>
    <w:next w:val="Normal"/>
    <w:link w:val="LightShading-Accent2Char"/>
    <w:uiPriority w:val="30"/>
    <w:semiHidden/>
    <w:qFormat/>
    <w:rsid w:val="006D60A9"/>
    <w:pPr>
      <w:pBdr>
        <w:bottom w:val="single" w:sz="4" w:space="4" w:color="4F81BD"/>
      </w:pBdr>
      <w:spacing w:before="200" w:after="280"/>
      <w:ind w:left="936" w:right="936"/>
    </w:pPr>
    <w:rPr>
      <w:rFonts w:ascii="Calibri" w:hAnsi="Calibri"/>
      <w:b/>
      <w:bCs/>
      <w:i/>
      <w:iCs/>
      <w:color w:val="4F81BD"/>
      <w:szCs w:val="20"/>
      <w:lang w:val="x-none" w:eastAsia="x-none" w:bidi="ar-SA"/>
    </w:rPr>
  </w:style>
  <w:style w:type="character" w:customStyle="1" w:styleId="LightShading-Accent2Char">
    <w:name w:val="Light Shading - Accent 2 Char"/>
    <w:link w:val="LightShading-Accent21"/>
    <w:uiPriority w:val="30"/>
    <w:semiHidden/>
    <w:rsid w:val="00D71F61"/>
    <w:rPr>
      <w:b/>
      <w:bCs/>
      <w:i/>
      <w:iCs/>
      <w:color w:val="4F81BD"/>
      <w:lang w:val="x-none" w:eastAsia="x-none"/>
    </w:rPr>
  </w:style>
  <w:style w:type="character" w:customStyle="1" w:styleId="PlainTable31">
    <w:name w:val="Plain Table 31"/>
    <w:uiPriority w:val="19"/>
    <w:semiHidden/>
    <w:qFormat/>
    <w:rsid w:val="006D60A9"/>
    <w:rPr>
      <w:i/>
      <w:iCs/>
      <w:color w:val="808080"/>
    </w:rPr>
  </w:style>
  <w:style w:type="character" w:customStyle="1" w:styleId="PlainTable41">
    <w:name w:val="Plain Table 41"/>
    <w:uiPriority w:val="21"/>
    <w:semiHidden/>
    <w:qFormat/>
    <w:rsid w:val="006D60A9"/>
    <w:rPr>
      <w:b/>
      <w:bCs/>
      <w:i/>
      <w:iCs/>
      <w:color w:val="4F81BD"/>
    </w:rPr>
  </w:style>
  <w:style w:type="character" w:customStyle="1" w:styleId="PlainTable51">
    <w:name w:val="Plain Table 51"/>
    <w:uiPriority w:val="31"/>
    <w:semiHidden/>
    <w:qFormat/>
    <w:rsid w:val="006D60A9"/>
    <w:rPr>
      <w:smallCaps/>
      <w:color w:val="C0504D"/>
      <w:u w:val="single"/>
    </w:rPr>
  </w:style>
  <w:style w:type="paragraph" w:customStyle="1" w:styleId="11tabletext">
    <w:name w:val="11 table text"/>
    <w:basedOn w:val="02-bodytext"/>
    <w:link w:val="11tabletextChar"/>
    <w:semiHidden/>
    <w:qFormat/>
    <w:rsid w:val="00405B16"/>
    <w:pPr>
      <w:spacing w:after="0" w:line="240" w:lineRule="auto"/>
      <w:jc w:val="left"/>
    </w:pPr>
    <w:rPr>
      <w:sz w:val="18"/>
      <w:szCs w:val="18"/>
    </w:rPr>
  </w:style>
  <w:style w:type="character" w:customStyle="1" w:styleId="02-bodytextChar1">
    <w:name w:val="02-body text Char1"/>
    <w:basedOn w:val="txt00Char"/>
    <w:link w:val="02-bodytext"/>
    <w:semiHidden/>
    <w:rsid w:val="00D71F61"/>
    <w:rPr>
      <w:rFonts w:ascii="Times New Roman" w:hAnsi="Times New Roman"/>
      <w:color w:val="000000"/>
      <w:sz w:val="21"/>
      <w:szCs w:val="21"/>
      <w:lang w:val="en-GB" w:eastAsia="en-US"/>
    </w:rPr>
  </w:style>
  <w:style w:type="paragraph" w:customStyle="1" w:styleId="GridTable31">
    <w:name w:val="Grid Table 31"/>
    <w:basedOn w:val="Heading1"/>
    <w:next w:val="Normal"/>
    <w:uiPriority w:val="39"/>
    <w:semiHidden/>
    <w:qFormat/>
    <w:rsid w:val="006D60A9"/>
    <w:pPr>
      <w:outlineLvl w:val="9"/>
    </w:pPr>
  </w:style>
  <w:style w:type="character" w:customStyle="1" w:styleId="11tablenameChar">
    <w:name w:val="11 table name Char"/>
    <w:basedOn w:val="02-bodytextChar1"/>
    <w:link w:val="11tablename"/>
    <w:semiHidden/>
    <w:rsid w:val="00D71F61"/>
    <w:rPr>
      <w:rFonts w:ascii="Times New Roman" w:hAnsi="Times New Roman"/>
      <w:b/>
      <w:bCs/>
      <w:color w:val="000000"/>
      <w:sz w:val="21"/>
      <w:szCs w:val="21"/>
      <w:lang w:val="en-GB" w:eastAsia="en-US"/>
    </w:rPr>
  </w:style>
  <w:style w:type="paragraph" w:customStyle="1" w:styleId="Pavadinimas1">
    <w:name w:val="Pavadinimas1"/>
    <w:basedOn w:val="Normal"/>
    <w:link w:val="PavadinimasChar"/>
    <w:semiHidden/>
    <w:qFormat/>
    <w:rsid w:val="006D60A9"/>
    <w:pPr>
      <w:spacing w:before="240" w:after="240"/>
      <w:jc w:val="center"/>
    </w:pPr>
    <w:rPr>
      <w:b/>
      <w:caps/>
    </w:rPr>
  </w:style>
  <w:style w:type="character" w:customStyle="1" w:styleId="PavadinimasChar">
    <w:name w:val="Pavadinimas Char"/>
    <w:link w:val="Pavadinimas1"/>
    <w:semiHidden/>
    <w:rsid w:val="00D71F61"/>
    <w:rPr>
      <w:rFonts w:ascii="Times New Roman" w:hAnsi="Times New Roman"/>
      <w:b/>
      <w:caps/>
      <w:szCs w:val="22"/>
      <w:lang w:val="en-US" w:eastAsia="en-US" w:bidi="en-US"/>
    </w:rPr>
  </w:style>
  <w:style w:type="paragraph" w:customStyle="1" w:styleId="Autorius">
    <w:name w:val="Autorius"/>
    <w:basedOn w:val="Normal"/>
    <w:link w:val="AutoriusChar"/>
    <w:semiHidden/>
    <w:qFormat/>
    <w:rsid w:val="006D60A9"/>
    <w:pPr>
      <w:jc w:val="center"/>
    </w:pPr>
    <w:rPr>
      <w:b/>
    </w:rPr>
  </w:style>
  <w:style w:type="character" w:customStyle="1" w:styleId="AutoriusChar">
    <w:name w:val="Autorius Char"/>
    <w:link w:val="Autorius"/>
    <w:semiHidden/>
    <w:rsid w:val="00D71F61"/>
    <w:rPr>
      <w:rFonts w:ascii="Times New Roman" w:hAnsi="Times New Roman"/>
      <w:b/>
      <w:szCs w:val="22"/>
      <w:lang w:val="en-US" w:eastAsia="en-US" w:bidi="en-US"/>
    </w:rPr>
  </w:style>
  <w:style w:type="paragraph" w:customStyle="1" w:styleId="Received">
    <w:name w:val="Received"/>
    <w:basedOn w:val="Normal"/>
    <w:link w:val="ReceivedChar"/>
    <w:semiHidden/>
    <w:qFormat/>
    <w:rsid w:val="006D60A9"/>
    <w:pPr>
      <w:spacing w:after="0"/>
      <w:jc w:val="center"/>
    </w:pPr>
    <w:rPr>
      <w:i/>
    </w:rPr>
  </w:style>
  <w:style w:type="character" w:customStyle="1" w:styleId="ReceivedChar">
    <w:name w:val="Received Char"/>
    <w:link w:val="Received"/>
    <w:semiHidden/>
    <w:rsid w:val="00D71F61"/>
    <w:rPr>
      <w:rFonts w:ascii="Times New Roman" w:hAnsi="Times New Roman"/>
      <w:i/>
      <w:szCs w:val="22"/>
      <w:lang w:val="en-US" w:eastAsia="en-US" w:bidi="en-US"/>
    </w:rPr>
  </w:style>
  <w:style w:type="paragraph" w:customStyle="1" w:styleId="Sekcijospavadinimas">
    <w:name w:val="Sekcijos pavadinimas"/>
    <w:basedOn w:val="Normal"/>
    <w:link w:val="SekcijospavadinimasChar"/>
    <w:semiHidden/>
    <w:qFormat/>
    <w:rsid w:val="006D60A9"/>
    <w:pPr>
      <w:spacing w:before="240"/>
    </w:pPr>
    <w:rPr>
      <w:b/>
    </w:rPr>
  </w:style>
  <w:style w:type="character" w:customStyle="1" w:styleId="SekcijospavadinimasChar">
    <w:name w:val="Sekcijos pavadinimas Char"/>
    <w:link w:val="Sekcijospavadinimas"/>
    <w:semiHidden/>
    <w:rsid w:val="00D71F61"/>
    <w:rPr>
      <w:rFonts w:ascii="Times New Roman" w:hAnsi="Times New Roman"/>
      <w:b/>
      <w:szCs w:val="22"/>
      <w:lang w:val="en-US" w:eastAsia="en-US" w:bidi="en-US"/>
    </w:rPr>
  </w:style>
  <w:style w:type="paragraph" w:customStyle="1" w:styleId="Header2page">
    <w:name w:val="Header 2 page"/>
    <w:basedOn w:val="Header"/>
    <w:link w:val="Header2pageChar"/>
    <w:semiHidden/>
    <w:rsid w:val="006D60A9"/>
    <w:pPr>
      <w:tabs>
        <w:tab w:val="clear" w:pos="4513"/>
        <w:tab w:val="clear" w:pos="9026"/>
        <w:tab w:val="center" w:pos="4536"/>
        <w:tab w:val="right" w:pos="9072"/>
      </w:tabs>
    </w:pPr>
    <w:rPr>
      <w:rFonts w:ascii="Times New Roman" w:hAnsi="Times New Roman"/>
      <w:i/>
      <w:sz w:val="18"/>
      <w:szCs w:val="18"/>
      <w:lang w:bidi="en-US"/>
    </w:rPr>
  </w:style>
  <w:style w:type="character" w:customStyle="1" w:styleId="Header2pageChar">
    <w:name w:val="Header 2 page Char"/>
    <w:link w:val="Header2page"/>
    <w:semiHidden/>
    <w:rsid w:val="00D71F61"/>
    <w:rPr>
      <w:rFonts w:ascii="Times New Roman" w:hAnsi="Times New Roman"/>
      <w:i/>
      <w:sz w:val="18"/>
      <w:szCs w:val="18"/>
      <w:lang w:val="en-US" w:eastAsia="en-US" w:bidi="en-US"/>
    </w:rPr>
  </w:style>
  <w:style w:type="paragraph" w:customStyle="1" w:styleId="Footnote">
    <w:name w:val="Footnote"/>
    <w:basedOn w:val="Normal"/>
    <w:link w:val="FootnoteChar"/>
    <w:semiHidden/>
    <w:qFormat/>
    <w:rsid w:val="006D60A9"/>
    <w:pPr>
      <w:spacing w:before="0" w:after="0"/>
    </w:pPr>
    <w:rPr>
      <w:noProof/>
      <w:szCs w:val="20"/>
      <w:lang w:eastAsia="pl-PL"/>
    </w:rPr>
  </w:style>
  <w:style w:type="character" w:customStyle="1" w:styleId="FootnoteChar">
    <w:name w:val="Footnote Char"/>
    <w:link w:val="Footnote"/>
    <w:semiHidden/>
    <w:rsid w:val="00D71F61"/>
    <w:rPr>
      <w:rFonts w:ascii="Times New Roman" w:hAnsi="Times New Roman"/>
      <w:noProof/>
      <w:lang w:val="en-US" w:eastAsia="pl-PL" w:bidi="en-US"/>
    </w:rPr>
  </w:style>
  <w:style w:type="paragraph" w:customStyle="1" w:styleId="References">
    <w:name w:val="References"/>
    <w:basedOn w:val="Normal"/>
    <w:link w:val="ReferencesChar"/>
    <w:semiHidden/>
    <w:qFormat/>
    <w:rsid w:val="006D60A9"/>
    <w:pPr>
      <w:spacing w:after="0"/>
    </w:pPr>
    <w:rPr>
      <w:noProof/>
      <w:sz w:val="18"/>
      <w:szCs w:val="20"/>
      <w:lang w:eastAsia="pl-PL"/>
    </w:rPr>
  </w:style>
  <w:style w:type="character" w:customStyle="1" w:styleId="ReferencesChar">
    <w:name w:val="References Char"/>
    <w:link w:val="References"/>
    <w:semiHidden/>
    <w:rsid w:val="00D71F61"/>
    <w:rPr>
      <w:rFonts w:ascii="Times New Roman" w:hAnsi="Times New Roman"/>
      <w:noProof/>
      <w:sz w:val="18"/>
      <w:lang w:val="en-US" w:eastAsia="pl-PL" w:bidi="en-US"/>
    </w:rPr>
  </w:style>
  <w:style w:type="paragraph" w:customStyle="1" w:styleId="02-bodytext">
    <w:name w:val="02-body text"/>
    <w:basedOn w:val="txt00"/>
    <w:link w:val="02-bodytextChar1"/>
    <w:semiHidden/>
    <w:qFormat/>
    <w:rsid w:val="006740CD"/>
  </w:style>
  <w:style w:type="paragraph" w:customStyle="1" w:styleId="12Figname">
    <w:name w:val="12 Fig name"/>
    <w:basedOn w:val="Normal"/>
    <w:link w:val="12FignameChar"/>
    <w:semiHidden/>
    <w:qFormat/>
    <w:rsid w:val="00D2412C"/>
    <w:rPr>
      <w:b/>
      <w:bCs/>
    </w:rPr>
  </w:style>
  <w:style w:type="character" w:customStyle="1" w:styleId="11tabletextChar">
    <w:name w:val="11 table text Char"/>
    <w:link w:val="11tabletext"/>
    <w:semiHidden/>
    <w:rsid w:val="00D71F61"/>
    <w:rPr>
      <w:rFonts w:ascii="Times New Roman" w:hAnsi="Times New Roman"/>
      <w:color w:val="000000"/>
      <w:sz w:val="18"/>
      <w:szCs w:val="18"/>
      <w:lang w:val="en-GB" w:eastAsia="en-US"/>
    </w:rPr>
  </w:style>
  <w:style w:type="character" w:customStyle="1" w:styleId="txtChar">
    <w:name w:val="txt Char"/>
    <w:link w:val="txt"/>
    <w:uiPriority w:val="99"/>
    <w:semiHidden/>
    <w:rsid w:val="00D71F61"/>
    <w:rPr>
      <w:rFonts w:ascii="Times New Roman" w:hAnsi="Times New Roman"/>
      <w:color w:val="000000"/>
      <w:sz w:val="21"/>
      <w:szCs w:val="21"/>
      <w:lang w:val="en-GB" w:eastAsia="en-US"/>
    </w:rPr>
  </w:style>
  <w:style w:type="character" w:customStyle="1" w:styleId="txt00Char">
    <w:name w:val="txt 00 Char"/>
    <w:basedOn w:val="txtChar"/>
    <w:link w:val="txt00"/>
    <w:semiHidden/>
    <w:rsid w:val="00D71F61"/>
    <w:rPr>
      <w:rFonts w:ascii="Times New Roman" w:hAnsi="Times New Roman"/>
      <w:color w:val="000000"/>
      <w:sz w:val="21"/>
      <w:szCs w:val="21"/>
      <w:lang w:val="en-GB" w:eastAsia="en-US"/>
    </w:rPr>
  </w:style>
  <w:style w:type="character" w:customStyle="1" w:styleId="02-bodytextChar">
    <w:name w:val="02-body text Char"/>
    <w:basedOn w:val="txt00Char"/>
    <w:semiHidden/>
    <w:rsid w:val="006740CD"/>
    <w:rPr>
      <w:rFonts w:ascii="Times New Roman" w:hAnsi="Times New Roman"/>
      <w:color w:val="000000"/>
      <w:sz w:val="21"/>
      <w:szCs w:val="21"/>
      <w:lang w:val="en-GB" w:eastAsia="en-US" w:bidi="ar-SA"/>
    </w:rPr>
  </w:style>
  <w:style w:type="paragraph" w:customStyle="1" w:styleId="14References">
    <w:name w:val="14 References"/>
    <w:basedOn w:val="referencestxt"/>
    <w:semiHidden/>
    <w:qFormat/>
    <w:rsid w:val="003F472E"/>
  </w:style>
  <w:style w:type="character" w:customStyle="1" w:styleId="12FignameChar">
    <w:name w:val="12 Fig name Char"/>
    <w:link w:val="12Figname"/>
    <w:semiHidden/>
    <w:rsid w:val="00D71F61"/>
    <w:rPr>
      <w:rFonts w:ascii="Times New Roman" w:hAnsi="Times New Roman"/>
      <w:b/>
      <w:bCs/>
      <w:szCs w:val="22"/>
      <w:lang w:val="en-US" w:eastAsia="en-US" w:bidi="en-US"/>
    </w:rPr>
  </w:style>
  <w:style w:type="paragraph" w:customStyle="1" w:styleId="01TITLE0">
    <w:name w:val="01_TITLE"/>
    <w:basedOn w:val="Normal"/>
    <w:link w:val="01TITLEChar"/>
    <w:rsid w:val="00AD5B58"/>
    <w:pPr>
      <w:spacing w:before="240" w:after="0"/>
      <w:jc w:val="center"/>
    </w:pPr>
    <w:rPr>
      <w:b/>
      <w:sz w:val="24"/>
    </w:rPr>
  </w:style>
  <w:style w:type="character" w:customStyle="1" w:styleId="referencestxtChar">
    <w:name w:val="references txt Char"/>
    <w:link w:val="referencestxt"/>
    <w:uiPriority w:val="99"/>
    <w:semiHidden/>
    <w:rsid w:val="00D71F61"/>
    <w:rPr>
      <w:rFonts w:ascii="Times New Roman" w:hAnsi="Times New Roman"/>
      <w:color w:val="000000"/>
      <w:sz w:val="19"/>
      <w:szCs w:val="19"/>
      <w:lang w:val="x-none" w:eastAsia="en-US"/>
    </w:rPr>
  </w:style>
  <w:style w:type="character" w:customStyle="1" w:styleId="11REFERENCESChar">
    <w:name w:val="11_REFERENCES Char"/>
    <w:basedOn w:val="referencestxtChar"/>
    <w:link w:val="11REFERENCES"/>
    <w:rsid w:val="00893E4E"/>
    <w:rPr>
      <w:rFonts w:ascii="Times New Roman" w:hAnsi="Times New Roman"/>
      <w:color w:val="000000"/>
      <w:sz w:val="18"/>
      <w:szCs w:val="19"/>
      <w:lang w:val="x-none" w:eastAsia="en-US"/>
    </w:rPr>
  </w:style>
  <w:style w:type="character" w:customStyle="1" w:styleId="01TITLEChar">
    <w:name w:val="01_TITLE Char"/>
    <w:link w:val="01TITLE0"/>
    <w:rsid w:val="00AD5B58"/>
    <w:rPr>
      <w:rFonts w:ascii="Times New Roman" w:hAnsi="Times New Roman"/>
      <w:b/>
      <w:sz w:val="24"/>
      <w:szCs w:val="22"/>
      <w:lang w:val="en-US" w:eastAsia="en-US" w:bidi="en-US"/>
    </w:rPr>
  </w:style>
  <w:style w:type="paragraph" w:customStyle="1" w:styleId="02AUTHORS0">
    <w:name w:val="02_AUTHORS"/>
    <w:basedOn w:val="Normal"/>
    <w:link w:val="02AUTHORSChar"/>
    <w:qFormat/>
    <w:rsid w:val="00350D11"/>
    <w:pPr>
      <w:spacing w:before="360"/>
      <w:jc w:val="center"/>
    </w:pPr>
    <w:rPr>
      <w:sz w:val="22"/>
    </w:rPr>
  </w:style>
  <w:style w:type="character" w:customStyle="1" w:styleId="02AUTHORSChar">
    <w:name w:val="02_AUTHORS Char"/>
    <w:link w:val="02AUTHORS0"/>
    <w:rsid w:val="00350D11"/>
    <w:rPr>
      <w:rFonts w:ascii="Times New Roman" w:hAnsi="Times New Roman"/>
      <w:sz w:val="22"/>
      <w:szCs w:val="22"/>
      <w:lang w:val="en-US" w:eastAsia="en-US" w:bidi="en-US"/>
    </w:rPr>
  </w:style>
  <w:style w:type="paragraph" w:customStyle="1" w:styleId="03AFFILIATION">
    <w:name w:val="03_AFFILIATION"/>
    <w:basedOn w:val="Normal"/>
    <w:qFormat/>
    <w:rsid w:val="00BD7DC0"/>
    <w:pPr>
      <w:widowControl w:val="0"/>
      <w:autoSpaceDE w:val="0"/>
      <w:autoSpaceDN w:val="0"/>
      <w:adjustRightInd w:val="0"/>
      <w:spacing w:before="0" w:after="0"/>
      <w:jc w:val="center"/>
      <w:textAlignment w:val="center"/>
    </w:pPr>
    <w:rPr>
      <w:i/>
      <w:iCs/>
      <w:color w:val="000000"/>
      <w:szCs w:val="20"/>
      <w:lang w:val="en-GB" w:bidi="ar-SA"/>
    </w:rPr>
  </w:style>
  <w:style w:type="paragraph" w:customStyle="1" w:styleId="04DATES">
    <w:name w:val="04_DATES"/>
    <w:basedOn w:val="Normal"/>
    <w:qFormat/>
    <w:rsid w:val="00BD7DC0"/>
    <w:pPr>
      <w:spacing w:after="240"/>
      <w:jc w:val="center"/>
    </w:pPr>
    <w:rPr>
      <w:i/>
      <w:szCs w:val="20"/>
    </w:rPr>
  </w:style>
  <w:style w:type="paragraph" w:customStyle="1" w:styleId="04GAUTA">
    <w:name w:val="04_GAUTA"/>
    <w:basedOn w:val="03AFFILIATION"/>
    <w:semiHidden/>
    <w:rsid w:val="00BD7DC0"/>
    <w:pPr>
      <w:spacing w:before="120" w:after="240"/>
    </w:pPr>
  </w:style>
  <w:style w:type="paragraph" w:customStyle="1" w:styleId="05ABSTRACT">
    <w:name w:val="05_ABSTRACT"/>
    <w:basedOn w:val="Keywords"/>
    <w:qFormat/>
    <w:rsid w:val="00BD7DC0"/>
    <w:pPr>
      <w:spacing w:before="120" w:after="0" w:line="240" w:lineRule="auto"/>
      <w:ind w:left="425" w:right="425"/>
    </w:pPr>
    <w:rPr>
      <w:sz w:val="18"/>
    </w:rPr>
  </w:style>
  <w:style w:type="paragraph" w:customStyle="1" w:styleId="06HEADING1st">
    <w:name w:val="06_HEADING 1st"/>
    <w:basedOn w:val="pavad1"/>
    <w:qFormat/>
    <w:rsid w:val="00350D11"/>
    <w:pPr>
      <w:spacing w:before="360" w:after="120" w:line="240" w:lineRule="auto"/>
    </w:pPr>
    <w:rPr>
      <w:rFonts w:ascii="Times New Roman Bold" w:hAnsi="Times New Roman Bold"/>
      <w:sz w:val="22"/>
    </w:rPr>
  </w:style>
  <w:style w:type="paragraph" w:customStyle="1" w:styleId="07HEADING2nd">
    <w:name w:val="07_HEADING 2 nd"/>
    <w:basedOn w:val="Normal"/>
    <w:uiPriority w:val="1"/>
    <w:semiHidden/>
    <w:rsid w:val="00D71F61"/>
    <w:pPr>
      <w:widowControl w:val="0"/>
      <w:autoSpaceDE w:val="0"/>
      <w:autoSpaceDN w:val="0"/>
      <w:adjustRightInd w:val="0"/>
      <w:spacing w:before="360"/>
      <w:textAlignment w:val="center"/>
    </w:pPr>
    <w:rPr>
      <w:i/>
      <w:szCs w:val="20"/>
      <w:lang w:val="en-GB" w:bidi="ar-SA"/>
    </w:rPr>
  </w:style>
  <w:style w:type="paragraph" w:customStyle="1" w:styleId="07PARAGRAPH1st">
    <w:name w:val="07_PARAGRAPH_1st"/>
    <w:basedOn w:val="txt00"/>
    <w:link w:val="07PARAGRAPH1stChar"/>
    <w:rsid w:val="00BD7DC0"/>
    <w:pPr>
      <w:spacing w:after="0" w:line="240" w:lineRule="auto"/>
    </w:pPr>
    <w:rPr>
      <w:sz w:val="20"/>
    </w:rPr>
  </w:style>
  <w:style w:type="character" w:customStyle="1" w:styleId="07PARAGRAPH1stChar">
    <w:name w:val="07_PARAGRAPH_1st Char"/>
    <w:basedOn w:val="txt00Char"/>
    <w:link w:val="07PARAGRAPH1st"/>
    <w:rsid w:val="00BD7DC0"/>
    <w:rPr>
      <w:rFonts w:ascii="Times New Roman" w:hAnsi="Times New Roman"/>
      <w:color w:val="000000"/>
      <w:sz w:val="21"/>
      <w:szCs w:val="21"/>
      <w:lang w:val="en-GB" w:eastAsia="en-US" w:bidi="ar-SA"/>
    </w:rPr>
  </w:style>
  <w:style w:type="paragraph" w:customStyle="1" w:styleId="07PARAGRAPH">
    <w:name w:val="07_PARAGRAPH"/>
    <w:basedOn w:val="07PARAGRAPH1st"/>
    <w:rsid w:val="001A6F50"/>
    <w:pPr>
      <w:ind w:firstLine="425"/>
    </w:pPr>
    <w:rPr>
      <w:color w:val="auto"/>
    </w:rPr>
  </w:style>
  <w:style w:type="paragraph" w:customStyle="1" w:styleId="08FIGURE">
    <w:name w:val="08_FIGURE"/>
    <w:basedOn w:val="Normal"/>
    <w:link w:val="08FIGUREChar"/>
    <w:rsid w:val="00BD7DC0"/>
    <w:pPr>
      <w:spacing w:after="240"/>
      <w:jc w:val="center"/>
    </w:pPr>
    <w:rPr>
      <w:bCs/>
      <w:sz w:val="18"/>
    </w:rPr>
  </w:style>
  <w:style w:type="character" w:customStyle="1" w:styleId="08FIGUREChar">
    <w:name w:val="08_FIGURE Char"/>
    <w:link w:val="08FIGURE"/>
    <w:rsid w:val="00BD7DC0"/>
    <w:rPr>
      <w:rFonts w:ascii="Times New Roman" w:hAnsi="Times New Roman"/>
      <w:bCs/>
      <w:sz w:val="18"/>
      <w:szCs w:val="22"/>
      <w:lang w:val="en-US" w:eastAsia="en-US" w:bidi="en-US"/>
    </w:rPr>
  </w:style>
  <w:style w:type="paragraph" w:customStyle="1" w:styleId="11REFERENCES">
    <w:name w:val="11_REFERENCES"/>
    <w:basedOn w:val="referencestxt"/>
    <w:link w:val="11REFERENCESChar"/>
    <w:rsid w:val="00893E4E"/>
    <w:pPr>
      <w:spacing w:after="40" w:line="240" w:lineRule="auto"/>
      <w:ind w:left="425" w:hanging="425"/>
    </w:pPr>
    <w:rPr>
      <w:sz w:val="18"/>
    </w:rPr>
  </w:style>
  <w:style w:type="paragraph" w:customStyle="1" w:styleId="12BIOGRAPHY">
    <w:name w:val="12_BIOGRAPHY"/>
    <w:basedOn w:val="Normal"/>
    <w:rsid w:val="00BD7DC0"/>
    <w:pPr>
      <w:widowControl w:val="0"/>
      <w:autoSpaceDE w:val="0"/>
      <w:autoSpaceDN w:val="0"/>
      <w:adjustRightInd w:val="0"/>
      <w:spacing w:after="0"/>
      <w:ind w:left="425"/>
      <w:textAlignment w:val="center"/>
    </w:pPr>
    <w:rPr>
      <w:color w:val="000000"/>
      <w:sz w:val="18"/>
      <w:szCs w:val="18"/>
      <w:lang w:val="en-GB" w:bidi="ar-SA"/>
    </w:rPr>
  </w:style>
  <w:style w:type="paragraph" w:customStyle="1" w:styleId="10TABLE">
    <w:name w:val="10_TABLE"/>
    <w:basedOn w:val="12BIOGRAPHY"/>
    <w:rsid w:val="00BD7DC0"/>
    <w:pPr>
      <w:spacing w:before="240" w:after="120"/>
      <w:ind w:left="0"/>
      <w:jc w:val="center"/>
    </w:pPr>
  </w:style>
  <w:style w:type="paragraph" w:customStyle="1" w:styleId="14HEAD">
    <w:name w:val="14_HEAD"/>
    <w:basedOn w:val="Header2page"/>
    <w:rsid w:val="00BD7DC0"/>
    <w:pPr>
      <w:jc w:val="center"/>
    </w:pPr>
    <w:rPr>
      <w:lang w:val="en-GB"/>
    </w:rPr>
  </w:style>
  <w:style w:type="paragraph" w:customStyle="1" w:styleId="09FORMULE">
    <w:name w:val="09_FORMULE"/>
    <w:basedOn w:val="12-FORMULE"/>
    <w:rsid w:val="0055191D"/>
    <w:pPr>
      <w:tabs>
        <w:tab w:val="clear" w:pos="2268"/>
        <w:tab w:val="clear" w:pos="4508"/>
        <w:tab w:val="center" w:pos="4536"/>
        <w:tab w:val="right" w:pos="9072"/>
      </w:tabs>
      <w:spacing w:before="120" w:after="120"/>
    </w:pPr>
    <w:rPr>
      <w:szCs w:val="20"/>
    </w:rPr>
  </w:style>
  <w:style w:type="paragraph" w:customStyle="1" w:styleId="007-Caption">
    <w:name w:val="007-Caption"/>
    <w:basedOn w:val="Normal"/>
    <w:next w:val="Normal"/>
    <w:semiHidden/>
    <w:qFormat/>
    <w:rsid w:val="00D2108F"/>
    <w:pPr>
      <w:jc w:val="center"/>
    </w:pPr>
    <w:rPr>
      <w:rFonts w:eastAsia="Calibri"/>
      <w:b/>
      <w:sz w:val="22"/>
      <w:lang w:val="en-GB" w:bidi="ar-SA"/>
    </w:rPr>
  </w:style>
  <w:style w:type="paragraph" w:customStyle="1" w:styleId="Bulletedlist">
    <w:name w:val="Bulleted list"/>
    <w:basedOn w:val="Normal"/>
    <w:next w:val="Normal"/>
    <w:autoRedefine/>
    <w:semiHidden/>
    <w:qFormat/>
    <w:rsid w:val="006A44A5"/>
    <w:pPr>
      <w:widowControl w:val="0"/>
      <w:numPr>
        <w:numId w:val="10"/>
      </w:numPr>
      <w:spacing w:before="40" w:after="0"/>
      <w:ind w:left="568" w:hanging="284"/>
      <w:contextualSpacing/>
    </w:pPr>
    <w:rPr>
      <w:spacing w:val="4"/>
      <w:szCs w:val="21"/>
      <w:lang w:val="en-GB" w:eastAsia="en-GB" w:bidi="ar-SA"/>
    </w:rPr>
  </w:style>
  <w:style w:type="paragraph" w:customStyle="1" w:styleId="Acknowledgements">
    <w:name w:val="Acknowledgements"/>
    <w:basedOn w:val="Normal"/>
    <w:next w:val="Normal"/>
    <w:autoRedefine/>
    <w:semiHidden/>
    <w:qFormat/>
    <w:rsid w:val="00652A15"/>
    <w:pPr>
      <w:spacing w:after="0"/>
      <w:jc w:val="left"/>
    </w:pPr>
    <w:rPr>
      <w:spacing w:val="-4"/>
      <w:szCs w:val="24"/>
      <w:lang w:val="en-GB" w:eastAsia="en-GB" w:bidi="ar-SA"/>
    </w:rPr>
  </w:style>
  <w:style w:type="paragraph" w:customStyle="1" w:styleId="Paragraph">
    <w:name w:val="Paragraph"/>
    <w:basedOn w:val="Normal"/>
    <w:next w:val="Normal"/>
    <w:autoRedefine/>
    <w:semiHidden/>
    <w:qFormat/>
    <w:rsid w:val="00264BB1"/>
    <w:pPr>
      <w:widowControl w:val="0"/>
      <w:spacing w:before="0" w:after="0"/>
      <w:ind w:firstLine="567"/>
    </w:pPr>
    <w:rPr>
      <w:szCs w:val="24"/>
      <w:lang w:val="en-GB" w:eastAsia="en-GB" w:bidi="ar-SA"/>
    </w:rPr>
  </w:style>
  <w:style w:type="paragraph" w:customStyle="1" w:styleId="06HEADING2nd">
    <w:name w:val="06_HEADING_2nd"/>
    <w:basedOn w:val="Normal"/>
    <w:rsid w:val="00D00171"/>
    <w:pPr>
      <w:keepNext/>
      <w:keepLines/>
      <w:jc w:val="left"/>
    </w:pPr>
    <w:rPr>
      <w:b/>
      <w:sz w:val="21"/>
    </w:rPr>
  </w:style>
  <w:style w:type="paragraph" w:customStyle="1" w:styleId="13BULLETS">
    <w:name w:val="13_BULLETS"/>
    <w:basedOn w:val="Bulletedlist"/>
    <w:rsid w:val="006B77C1"/>
    <w:pPr>
      <w:ind w:hanging="142"/>
    </w:pPr>
  </w:style>
  <w:style w:type="paragraph" w:customStyle="1" w:styleId="09DISPLAYEDEQUATION">
    <w:name w:val="09_DISPLAYED_EQUATION"/>
    <w:basedOn w:val="Normal"/>
    <w:next w:val="Paragraph"/>
    <w:autoRedefine/>
    <w:qFormat/>
    <w:rsid w:val="00D337B1"/>
    <w:pPr>
      <w:tabs>
        <w:tab w:val="center" w:pos="3686"/>
        <w:tab w:val="right" w:pos="7371"/>
      </w:tabs>
      <w:jc w:val="center"/>
    </w:pPr>
    <w:rPr>
      <w:szCs w:val="24"/>
      <w:lang w:val="en-GB" w:eastAsia="en-GB" w:bidi="ar-SA"/>
    </w:rPr>
  </w:style>
  <w:style w:type="paragraph" w:customStyle="1" w:styleId="14FOOTNOTE">
    <w:name w:val="14_FOOTNOTE"/>
    <w:rsid w:val="000D6401"/>
    <w:pPr>
      <w:keepLines/>
      <w:widowControl w:val="0"/>
      <w:spacing w:line="200" w:lineRule="exact"/>
    </w:pPr>
    <w:rPr>
      <w:rFonts w:ascii="Times New Roman" w:eastAsia="SimSun" w:hAnsi="Times New Roman"/>
      <w:sz w:val="16"/>
      <w:lang w:val="en-US" w:eastAsia="en-US"/>
    </w:rPr>
  </w:style>
  <w:style w:type="paragraph" w:customStyle="1" w:styleId="05KEYWORDS">
    <w:name w:val="05_KEYWORDS"/>
    <w:basedOn w:val="05ABSTRACT"/>
    <w:rsid w:val="000D06E4"/>
    <w:rPr>
      <w:szCs w:val="18"/>
    </w:rPr>
  </w:style>
  <w:style w:type="paragraph" w:customStyle="1" w:styleId="05SUBJECTCODES">
    <w:name w:val="05_SUBJECT_CODES"/>
    <w:basedOn w:val="05ABSTRACT"/>
    <w:rsid w:val="000D06E4"/>
  </w:style>
  <w:style w:type="paragraph" w:customStyle="1" w:styleId="05TOPIC">
    <w:name w:val="05_TOPIC"/>
    <w:basedOn w:val="05ABSTRACT"/>
    <w:rsid w:val="000D06E4"/>
  </w:style>
  <w:style w:type="character" w:customStyle="1" w:styleId="apple-converted-space">
    <w:name w:val="apple-converted-space"/>
    <w:basedOn w:val="DefaultParagraphFont"/>
    <w:rsid w:val="005127DD"/>
  </w:style>
  <w:style w:type="paragraph" w:customStyle="1" w:styleId="Affiliation">
    <w:name w:val="Affiliation"/>
    <w:basedOn w:val="Normal"/>
    <w:next w:val="Normal"/>
    <w:qFormat/>
    <w:rsid w:val="00E5351A"/>
    <w:pPr>
      <w:spacing w:before="240" w:after="0"/>
      <w:jc w:val="center"/>
    </w:pPr>
    <w:rPr>
      <w:i/>
      <w:sz w:val="19"/>
      <w:szCs w:val="24"/>
      <w:lang w:val="en-GB" w:eastAsia="en-GB" w:bidi="ar-SA"/>
    </w:rPr>
  </w:style>
  <w:style w:type="paragraph" w:styleId="ListParagraph">
    <w:name w:val="List Paragraph"/>
    <w:basedOn w:val="Normal"/>
    <w:uiPriority w:val="34"/>
    <w:qFormat/>
    <w:rsid w:val="00CE38DE"/>
    <w:pPr>
      <w:spacing w:before="0" w:after="0"/>
      <w:ind w:left="720"/>
      <w:contextualSpacing/>
      <w:jc w:val="left"/>
    </w:pPr>
    <w:rPr>
      <w:rFonts w:ascii="Arial" w:eastAsiaTheme="minorHAnsi" w:hAnsi="Arial"/>
      <w:sz w:val="22"/>
      <w:szCs w:val="24"/>
      <w:lang w:val="en-GB" w:eastAsia="en-GB" w:bidi="ar-SA"/>
    </w:rPr>
  </w:style>
  <w:style w:type="paragraph" w:styleId="EndnoteText">
    <w:name w:val="endnote text"/>
    <w:basedOn w:val="Normal"/>
    <w:link w:val="EndnoteTextChar"/>
    <w:uiPriority w:val="99"/>
    <w:semiHidden/>
    <w:rsid w:val="00B15B5C"/>
    <w:pPr>
      <w:spacing w:before="0" w:after="0"/>
    </w:pPr>
    <w:rPr>
      <w:szCs w:val="20"/>
    </w:rPr>
  </w:style>
  <w:style w:type="character" w:customStyle="1" w:styleId="EndnoteTextChar">
    <w:name w:val="Endnote Text Char"/>
    <w:basedOn w:val="DefaultParagraphFont"/>
    <w:link w:val="EndnoteText"/>
    <w:uiPriority w:val="99"/>
    <w:semiHidden/>
    <w:rsid w:val="00B15B5C"/>
    <w:rPr>
      <w:rFonts w:ascii="Times New Roman" w:hAnsi="Times New Roman"/>
      <w:lang w:val="en-US" w:eastAsia="en-US" w:bidi="en-US"/>
    </w:rPr>
  </w:style>
  <w:style w:type="character" w:styleId="EndnoteReference">
    <w:name w:val="endnote reference"/>
    <w:basedOn w:val="DefaultParagraphFont"/>
    <w:uiPriority w:val="99"/>
    <w:semiHidden/>
    <w:rsid w:val="00B15B5C"/>
    <w:rPr>
      <w:vertAlign w:val="superscript"/>
    </w:rPr>
  </w:style>
  <w:style w:type="character" w:customStyle="1" w:styleId="UnresolvedMention">
    <w:name w:val="Unresolved Mention"/>
    <w:basedOn w:val="DefaultParagraphFont"/>
    <w:uiPriority w:val="99"/>
    <w:semiHidden/>
    <w:unhideWhenUsed/>
    <w:rsid w:val="00B469BA"/>
    <w:rPr>
      <w:color w:val="605E5C"/>
      <w:shd w:val="clear" w:color="auto" w:fill="E1DFDD"/>
    </w:rPr>
  </w:style>
  <w:style w:type="character" w:styleId="PlaceholderText">
    <w:name w:val="Placeholder Text"/>
    <w:basedOn w:val="DefaultParagraphFont"/>
    <w:uiPriority w:val="99"/>
    <w:semiHidden/>
    <w:rsid w:val="00B469BA"/>
    <w:rPr>
      <w:color w:val="808080"/>
    </w:rPr>
  </w:style>
  <w:style w:type="paragraph" w:customStyle="1" w:styleId="MDPI71References">
    <w:name w:val="MDPI_7.1_References"/>
    <w:basedOn w:val="Normal"/>
    <w:qFormat/>
    <w:rsid w:val="00DC51C4"/>
    <w:pPr>
      <w:numPr>
        <w:numId w:val="14"/>
      </w:numPr>
      <w:adjustRightInd w:val="0"/>
      <w:snapToGrid w:val="0"/>
      <w:spacing w:before="0" w:after="0" w:line="260" w:lineRule="atLeast"/>
      <w:ind w:left="425" w:hanging="425"/>
    </w:pPr>
    <w:rPr>
      <w:rFonts w:ascii="Palatino Linotype" w:hAnsi="Palatino Linotype"/>
      <w:snapToGrid w:val="0"/>
      <w:color w:val="000000"/>
      <w:sz w:val="18"/>
      <w:szCs w:val="20"/>
      <w:lang w:eastAsia="de-DE"/>
    </w:rPr>
  </w:style>
  <w:style w:type="character" w:styleId="LineNumber">
    <w:name w:val="line number"/>
    <w:basedOn w:val="DefaultParagraphFont"/>
    <w:uiPriority w:val="99"/>
    <w:semiHidden/>
    <w:rsid w:val="00502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190">
      <w:bodyDiv w:val="1"/>
      <w:marLeft w:val="0"/>
      <w:marRight w:val="0"/>
      <w:marTop w:val="0"/>
      <w:marBottom w:val="0"/>
      <w:divBdr>
        <w:top w:val="none" w:sz="0" w:space="0" w:color="auto"/>
        <w:left w:val="none" w:sz="0" w:space="0" w:color="auto"/>
        <w:bottom w:val="none" w:sz="0" w:space="0" w:color="auto"/>
        <w:right w:val="none" w:sz="0" w:space="0" w:color="auto"/>
      </w:divBdr>
    </w:div>
    <w:div w:id="140394004">
      <w:bodyDiv w:val="1"/>
      <w:marLeft w:val="0"/>
      <w:marRight w:val="0"/>
      <w:marTop w:val="0"/>
      <w:marBottom w:val="0"/>
      <w:divBdr>
        <w:top w:val="none" w:sz="0" w:space="0" w:color="auto"/>
        <w:left w:val="none" w:sz="0" w:space="0" w:color="auto"/>
        <w:bottom w:val="none" w:sz="0" w:space="0" w:color="auto"/>
        <w:right w:val="none" w:sz="0" w:space="0" w:color="auto"/>
      </w:divBdr>
      <w:divsChild>
        <w:div w:id="1158307763">
          <w:marLeft w:val="10"/>
          <w:marRight w:val="0"/>
          <w:marTop w:val="0"/>
          <w:marBottom w:val="0"/>
          <w:divBdr>
            <w:top w:val="none" w:sz="0" w:space="0" w:color="auto"/>
            <w:left w:val="none" w:sz="0" w:space="0" w:color="auto"/>
            <w:bottom w:val="dotted" w:sz="6" w:space="0" w:color="005DAB"/>
            <w:right w:val="none" w:sz="0" w:space="0" w:color="auto"/>
          </w:divBdr>
          <w:divsChild>
            <w:div w:id="1005472378">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648364190">
      <w:bodyDiv w:val="1"/>
      <w:marLeft w:val="0"/>
      <w:marRight w:val="0"/>
      <w:marTop w:val="0"/>
      <w:marBottom w:val="0"/>
      <w:divBdr>
        <w:top w:val="none" w:sz="0" w:space="0" w:color="auto"/>
        <w:left w:val="none" w:sz="0" w:space="0" w:color="auto"/>
        <w:bottom w:val="none" w:sz="0" w:space="0" w:color="auto"/>
        <w:right w:val="none" w:sz="0" w:space="0" w:color="auto"/>
      </w:divBdr>
    </w:div>
    <w:div w:id="965353695">
      <w:bodyDiv w:val="1"/>
      <w:marLeft w:val="0"/>
      <w:marRight w:val="0"/>
      <w:marTop w:val="0"/>
      <w:marBottom w:val="0"/>
      <w:divBdr>
        <w:top w:val="none" w:sz="0" w:space="0" w:color="auto"/>
        <w:left w:val="none" w:sz="0" w:space="0" w:color="auto"/>
        <w:bottom w:val="none" w:sz="0" w:space="0" w:color="auto"/>
        <w:right w:val="none" w:sz="0" w:space="0" w:color="auto"/>
      </w:divBdr>
      <w:divsChild>
        <w:div w:id="2009363472">
          <w:marLeft w:val="10"/>
          <w:marRight w:val="0"/>
          <w:marTop w:val="0"/>
          <w:marBottom w:val="0"/>
          <w:divBdr>
            <w:top w:val="none" w:sz="0" w:space="0" w:color="auto"/>
            <w:left w:val="none" w:sz="0" w:space="0" w:color="auto"/>
            <w:bottom w:val="dotted" w:sz="6" w:space="0" w:color="005DAB"/>
            <w:right w:val="none" w:sz="0" w:space="0" w:color="auto"/>
          </w:divBdr>
          <w:divsChild>
            <w:div w:id="920678161">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1595357099">
      <w:bodyDiv w:val="1"/>
      <w:marLeft w:val="0"/>
      <w:marRight w:val="0"/>
      <w:marTop w:val="0"/>
      <w:marBottom w:val="0"/>
      <w:divBdr>
        <w:top w:val="none" w:sz="0" w:space="0" w:color="auto"/>
        <w:left w:val="none" w:sz="0" w:space="0" w:color="auto"/>
        <w:bottom w:val="none" w:sz="0" w:space="0" w:color="auto"/>
        <w:right w:val="none" w:sz="0" w:space="0" w:color="auto"/>
      </w:divBdr>
    </w:div>
    <w:div w:id="1644193579">
      <w:bodyDiv w:val="1"/>
      <w:marLeft w:val="0"/>
      <w:marRight w:val="0"/>
      <w:marTop w:val="0"/>
      <w:marBottom w:val="0"/>
      <w:divBdr>
        <w:top w:val="none" w:sz="0" w:space="0" w:color="auto"/>
        <w:left w:val="none" w:sz="0" w:space="0" w:color="auto"/>
        <w:bottom w:val="none" w:sz="0" w:space="0" w:color="auto"/>
        <w:right w:val="none" w:sz="0" w:space="0" w:color="auto"/>
      </w:divBdr>
    </w:div>
    <w:div w:id="1644846547">
      <w:bodyDiv w:val="1"/>
      <w:marLeft w:val="0"/>
      <w:marRight w:val="0"/>
      <w:marTop w:val="0"/>
      <w:marBottom w:val="0"/>
      <w:divBdr>
        <w:top w:val="none" w:sz="0" w:space="0" w:color="auto"/>
        <w:left w:val="none" w:sz="0" w:space="0" w:color="auto"/>
        <w:bottom w:val="none" w:sz="0" w:space="0" w:color="auto"/>
        <w:right w:val="none" w:sz="0" w:space="0" w:color="auto"/>
      </w:divBdr>
      <w:divsChild>
        <w:div w:id="1678772988">
          <w:marLeft w:val="10"/>
          <w:marRight w:val="0"/>
          <w:marTop w:val="0"/>
          <w:marBottom w:val="0"/>
          <w:divBdr>
            <w:top w:val="none" w:sz="0" w:space="0" w:color="auto"/>
            <w:left w:val="none" w:sz="0" w:space="0" w:color="auto"/>
            <w:bottom w:val="dotted" w:sz="6" w:space="0" w:color="005DAB"/>
            <w:right w:val="none" w:sz="0" w:space="0" w:color="auto"/>
          </w:divBdr>
          <w:divsChild>
            <w:div w:id="216404245">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1822114895">
      <w:bodyDiv w:val="1"/>
      <w:marLeft w:val="0"/>
      <w:marRight w:val="0"/>
      <w:marTop w:val="0"/>
      <w:marBottom w:val="0"/>
      <w:divBdr>
        <w:top w:val="none" w:sz="0" w:space="0" w:color="auto"/>
        <w:left w:val="none" w:sz="0" w:space="0" w:color="auto"/>
        <w:bottom w:val="none" w:sz="0" w:space="0" w:color="auto"/>
        <w:right w:val="none" w:sz="0" w:space="0" w:color="auto"/>
      </w:divBdr>
      <w:divsChild>
        <w:div w:id="74128255">
          <w:marLeft w:val="10"/>
          <w:marRight w:val="0"/>
          <w:marTop w:val="0"/>
          <w:marBottom w:val="0"/>
          <w:divBdr>
            <w:top w:val="none" w:sz="0" w:space="0" w:color="auto"/>
            <w:left w:val="none" w:sz="0" w:space="0" w:color="auto"/>
            <w:bottom w:val="dotted" w:sz="6" w:space="0" w:color="005DAB"/>
            <w:right w:val="none" w:sz="0" w:space="0" w:color="auto"/>
          </w:divBdr>
          <w:divsChild>
            <w:div w:id="1505167297">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2127001780">
      <w:bodyDiv w:val="1"/>
      <w:marLeft w:val="0"/>
      <w:marRight w:val="0"/>
      <w:marTop w:val="0"/>
      <w:marBottom w:val="0"/>
      <w:divBdr>
        <w:top w:val="none" w:sz="0" w:space="0" w:color="auto"/>
        <w:left w:val="none" w:sz="0" w:space="0" w:color="auto"/>
        <w:bottom w:val="none" w:sz="0" w:space="0" w:color="auto"/>
        <w:right w:val="none" w:sz="0" w:space="0" w:color="auto"/>
      </w:divBdr>
      <w:divsChild>
        <w:div w:id="1540582561">
          <w:marLeft w:val="10"/>
          <w:marRight w:val="0"/>
          <w:marTop w:val="0"/>
          <w:marBottom w:val="0"/>
          <w:divBdr>
            <w:top w:val="none" w:sz="0" w:space="0" w:color="auto"/>
            <w:left w:val="none" w:sz="0" w:space="0" w:color="auto"/>
            <w:bottom w:val="dotted" w:sz="6" w:space="0" w:color="005DAB"/>
            <w:right w:val="none" w:sz="0" w:space="0" w:color="auto"/>
          </w:divBdr>
          <w:divsChild>
            <w:div w:id="1263955694">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hyperlink" Target="https://doi.org/10.1177/1059601113509835" TargetMode="External"/><Relationship Id="rId26" Type="http://schemas.openxmlformats.org/officeDocument/2006/relationships/hyperlink" Target="http://www.slideshare.net/kristaneher/mn-breakout"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doi.org/10.1108/JIC-02-2014-0021" TargetMode="External"/><Relationship Id="rId34"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yperlink" Target="https://www.loc.gov/catdir/cpso/roman.html" TargetMode="External"/><Relationship Id="rId25" Type="http://schemas.openxmlformats.org/officeDocument/2006/relationships/hyperlink" Target="https://doi.org/10.1016/j.jcss.2012.07.001" TargetMode="External"/><Relationship Id="rId33" Type="http://schemas.openxmlformats.org/officeDocument/2006/relationships/hyperlink" Target="http://pkp.sfu.ca/"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eur-lex.europa.eu/legal-content/EN/ALL/?uri=CELEX:32009L0028" TargetMode="External"/><Relationship Id="rId29" Type="http://schemas.openxmlformats.org/officeDocument/2006/relationships/hyperlink" Target="https://doi.org/10.1016/j.ejor.2012.01.01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ibmee.vgtu.lt" TargetMode="External"/><Relationship Id="rId24" Type="http://schemas.openxmlformats.org/officeDocument/2006/relationships/hyperlink" Target="https://doi.org/10.1016/j.apm.2012.05.032" TargetMode="External"/><Relationship Id="rId32" Type="http://schemas.openxmlformats.org/officeDocument/2006/relationships/image" Target="media/image5.w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wellwellwell.com/the-lowdown-on-sugar-substitutes/" TargetMode="External"/><Relationship Id="rId28" Type="http://schemas.openxmlformats.org/officeDocument/2006/relationships/hyperlink" Target="https://doi.org/10.2495/LIGHT110131" TargetMode="External"/><Relationship Id="rId36" Type="http://schemas.openxmlformats.org/officeDocument/2006/relationships/footer" Target="footer1.xml"/><Relationship Id="rId10" Type="http://schemas.openxmlformats.org/officeDocument/2006/relationships/hyperlink" Target="http://cbme.vgtu.lt/index.php/cbme/cbme_2015" TargetMode="External"/><Relationship Id="rId19" Type="http://schemas.openxmlformats.org/officeDocument/2006/relationships/hyperlink" Target="https://www.phd.eng.br/wp-content/uploads/2015/12/en.1993.1.9.2005-1.pdf" TargetMode="External"/><Relationship Id="rId31" Type="http://schemas.openxmlformats.org/officeDocument/2006/relationships/hyperlink" Target="https://wits.worldbank.org/trade-data/Visualization/en/country/LTU/year/2016/monthly" TargetMode="External"/><Relationship Id="rId4" Type="http://schemas.openxmlformats.org/officeDocument/2006/relationships/settings" Target="settings.xml"/><Relationship Id="rId9" Type="http://schemas.openxmlformats.org/officeDocument/2006/relationships/hyperlink" Target="http://www.aeaweb.org/jel/jel_class_system.php" TargetMode="External"/><Relationship Id="rId14" Type="http://schemas.openxmlformats.org/officeDocument/2006/relationships/oleObject" Target="embeddings/oleObject1.bin"/><Relationship Id="rId22" Type="http://schemas.openxmlformats.org/officeDocument/2006/relationships/hyperlink" Target="https://www.nytimes.com" TargetMode="External"/><Relationship Id="rId27" Type="http://schemas.openxmlformats.org/officeDocument/2006/relationships/hyperlink" Target="http://dx.doi.org/10.3846/16484142.2013.802746" TargetMode="External"/><Relationship Id="rId30" Type="http://schemas.openxmlformats.org/officeDocument/2006/relationships/hyperlink" Target="http://dspace.vgtu.lt/handle/1/2615" TargetMode="External"/><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ckup-ish-c\Profile\My%20Documents\DARBAI-2013\KONFERENCIJOS\CBME-trafaretai-2015\TEMPLATE\FULL_PAPER_CBME_2015%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E12CB-F4FD-45E6-965E-2B741A74A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FULL_PAPER_CBME_2015 (1)</Template>
  <TotalTime>0</TotalTime>
  <Pages>7</Pages>
  <Words>14449</Words>
  <Characters>8237</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Loreta Urbanavičienė</dc:creator>
  <cp:keywords/>
  <cp:lastModifiedBy>Toma Lankauskienė</cp:lastModifiedBy>
  <cp:revision>2</cp:revision>
  <cp:lastPrinted>2015-09-18T10:13:00Z</cp:lastPrinted>
  <dcterms:created xsi:type="dcterms:W3CDTF">2020-10-15T08:53:00Z</dcterms:created>
  <dcterms:modified xsi:type="dcterms:W3CDTF">2020-10-15T08:53:00Z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2a0b5a42-202f-3dcc-8831-a9362ef4324d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